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757A" w:rsidRDefault="00616123">
      <w:pPr>
        <w:pStyle w:val="Sidhuvud"/>
        <w:tabs>
          <w:tab w:val="clear" w:pos="4536"/>
          <w:tab w:val="clear" w:pos="9072"/>
        </w:tabs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0</wp:posOffset>
                </wp:positionV>
                <wp:extent cx="2171700" cy="571500"/>
                <wp:effectExtent l="4445" t="190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757A" w:rsidRDefault="0046757A">
                            <w:pPr>
                              <w:pStyle w:val="Rubrik1"/>
                            </w:pPr>
                            <w:r>
                              <w:t>Tävlingsinbjudan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0pt;margin-top:0;width:171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" filled="f" stroked="f">
                <v:textbox>
                  <w:txbxContent>
                    <w:p w:rsidR="0046757A" w:rsidRDefault="0046757A">
                      <w:pPr>
                        <w:pStyle w:val="Rubrik1"/>
                      </w:pPr>
                      <w:r>
                        <w:t>Tävlingsinbjudan</w:t>
                      </w:r>
                    </w:p>
                  </w:txbxContent>
                </v:textbox>
              </v:shape>
            </w:pict>
          </mc:Fallback>
        </mc:AlternateContent>
      </w:r>
      <w:r w:rsidR="00D239A4">
        <w:rPr>
          <w:noProof/>
        </w:rPr>
        <w:drawing>
          <wp:inline distT="0" distB="0" distL="0" distR="0">
            <wp:extent cx="2486025" cy="1038225"/>
            <wp:effectExtent l="19050" t="0" r="9525" b="0"/>
            <wp:docPr id="1" name="Bild 1" descr="DSF%20Logga%202%20(80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DSF%20Logga%202%20(800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57A" w:rsidRDefault="0046757A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46757A" w:rsidRPr="00872585">
        <w:trPr>
          <w:trHeight w:hRule="exact" w:val="284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</w:t>
            </w:r>
            <w:r w:rsidRPr="00872585">
              <w:tab/>
            </w:r>
            <w:r w:rsidR="00A328F9" w:rsidRPr="00872585">
              <w:rPr>
                <w:b/>
                <w:bCs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" w:name="Text1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A328F9" w:rsidRPr="00872585">
              <w:rPr>
                <w:b/>
                <w:bCs/>
                <w:sz w:val="24"/>
              </w:rPr>
            </w:r>
            <w:r w:rsidR="00A328F9" w:rsidRPr="00872585">
              <w:rPr>
                <w:b/>
                <w:bCs/>
                <w:sz w:val="24"/>
              </w:rPr>
              <w:fldChar w:fldCharType="separate"/>
            </w:r>
            <w:r w:rsidR="00AD434B">
              <w:rPr>
                <w:b/>
                <w:bCs/>
                <w:sz w:val="24"/>
              </w:rPr>
              <w:t>Granebergssnurren</w:t>
            </w:r>
            <w:r w:rsidR="00A328F9" w:rsidRPr="00872585">
              <w:rPr>
                <w:b/>
                <w:bCs/>
                <w:sz w:val="24"/>
              </w:rPr>
              <w:fldChar w:fldCharType="end"/>
            </w:r>
            <w:bookmarkEnd w:id="1"/>
            <w:r w:rsidRPr="00872585">
              <w:tab/>
              <w:t>Datum</w:t>
            </w:r>
            <w:r w:rsidRPr="00872585">
              <w:tab/>
            </w:r>
            <w:r w:rsidR="00A328F9" w:rsidRPr="00872585">
              <w:rPr>
                <w:b/>
                <w:bCs/>
                <w:sz w:val="24"/>
              </w:rPr>
              <w:fldChar w:fldCharType="begin">
                <w:ffData>
                  <w:name w:val="Text6"/>
                  <w:enabled/>
                  <w:calcOnExit w:val="0"/>
                  <w:helpText w:type="text" w:val="yyyy-MM-dd"/>
                  <w:textInput>
                    <w:maxLength w:val="20"/>
                  </w:textInput>
                </w:ffData>
              </w:fldChar>
            </w:r>
            <w:bookmarkStart w:id="2" w:name="Text6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A328F9" w:rsidRPr="00872585">
              <w:rPr>
                <w:b/>
                <w:bCs/>
                <w:sz w:val="24"/>
              </w:rPr>
            </w:r>
            <w:r w:rsidR="00A328F9" w:rsidRPr="00872585">
              <w:rPr>
                <w:b/>
                <w:bCs/>
                <w:sz w:val="24"/>
              </w:rPr>
              <w:fldChar w:fldCharType="separate"/>
            </w:r>
            <w:r w:rsidR="00AD434B">
              <w:rPr>
                <w:b/>
                <w:bCs/>
                <w:sz w:val="24"/>
              </w:rPr>
              <w:t>201</w:t>
            </w:r>
            <w:r w:rsidR="00CF798D">
              <w:rPr>
                <w:b/>
                <w:bCs/>
                <w:sz w:val="24"/>
              </w:rPr>
              <w:t>9</w:t>
            </w:r>
            <w:r w:rsidR="00346614">
              <w:rPr>
                <w:b/>
                <w:bCs/>
                <w:sz w:val="24"/>
              </w:rPr>
              <w:t>-03-</w:t>
            </w:r>
            <w:r w:rsidR="00CF798D">
              <w:rPr>
                <w:b/>
                <w:bCs/>
                <w:sz w:val="24"/>
              </w:rPr>
              <w:t>16</w:t>
            </w:r>
            <w:r w:rsidR="00A328F9" w:rsidRPr="00872585">
              <w:rPr>
                <w:b/>
                <w:bCs/>
                <w:sz w:val="24"/>
              </w:rPr>
              <w:fldChar w:fldCharType="end"/>
            </w:r>
            <w:bookmarkEnd w:id="2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Lokal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Granebergsparken UBSS</w:t>
            </w:r>
            <w:r w:rsidR="00A328F9" w:rsidRPr="00872585">
              <w:rPr>
                <w:b/>
                <w:bCs/>
              </w:rPr>
              <w:fldChar w:fldCharType="end"/>
            </w:r>
            <w:bookmarkEnd w:id="3"/>
            <w:r w:rsidRPr="00872585">
              <w:tab/>
              <w:t>Adress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4" w:name="Text16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Granebergsvägen 58</w:t>
            </w:r>
            <w:r w:rsidR="00A328F9" w:rsidRPr="00872585">
              <w:rPr>
                <w:b/>
                <w:bCs/>
              </w:rPr>
              <w:fldChar w:fldCharType="end"/>
            </w:r>
            <w:bookmarkEnd w:id="4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tab/>
            </w:r>
            <w:r w:rsidRPr="00872585">
              <w:rPr>
                <w:lang w:val="de-DE"/>
              </w:rPr>
              <w:t>Post nr.</w:t>
            </w:r>
            <w:r w:rsidRPr="00872585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6"/>
                    <w:format w:val="0"/>
                  </w:textInput>
                </w:ffData>
              </w:fldChar>
            </w:r>
            <w:bookmarkStart w:id="5" w:name="Text18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756</w:t>
            </w:r>
            <w:r w:rsidR="00ED2453">
              <w:rPr>
                <w:b/>
                <w:bCs/>
              </w:rPr>
              <w:t xml:space="preserve"> </w:t>
            </w:r>
            <w:r w:rsidR="00AD434B">
              <w:rPr>
                <w:b/>
                <w:bCs/>
              </w:rPr>
              <w:t>53</w:t>
            </w:r>
            <w:r w:rsidR="00A328F9" w:rsidRPr="00872585">
              <w:rPr>
                <w:b/>
                <w:bCs/>
              </w:rPr>
              <w:fldChar w:fldCharType="end"/>
            </w:r>
            <w:bookmarkEnd w:id="5"/>
            <w:r w:rsidRPr="00872585">
              <w:rPr>
                <w:lang w:val="de-DE"/>
              </w:rPr>
              <w:tab/>
              <w:t>Postadress</w:t>
            </w:r>
            <w:r w:rsidRPr="00872585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  <w:noProof/>
              </w:rPr>
              <w:t>Uppsala</w:t>
            </w:r>
            <w:r w:rsidR="00A328F9" w:rsidRPr="00872585">
              <w:rPr>
                <w:b/>
                <w:bCs/>
              </w:rPr>
              <w:fldChar w:fldCharType="end"/>
            </w:r>
            <w:bookmarkEnd w:id="6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46757A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>
              <w:rPr>
                <w:lang w:val="de-DE"/>
              </w:rPr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rPr>
                <w:lang w:val="de-DE"/>
              </w:rPr>
              <w:tab/>
            </w:r>
            <w:r w:rsidRPr="00872585">
              <w:t xml:space="preserve">Insläpp kl. </w:t>
            </w:r>
            <w:r w:rsidRPr="00872585">
              <w:tab/>
            </w:r>
            <w:bookmarkStart w:id="7" w:name="Text7"/>
            <w:r w:rsidR="00A328F9" w:rsidRPr="00872585">
              <w:rPr>
                <w:b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>
              <w:rPr>
                <w:b/>
                <w:bCs/>
              </w:rPr>
              <w:t>09:00</w:t>
            </w:r>
            <w:r w:rsidR="00A328F9" w:rsidRPr="00872585">
              <w:rPr>
                <w:b/>
                <w:bCs/>
              </w:rPr>
              <w:fldChar w:fldCharType="end"/>
            </w:r>
            <w:bookmarkEnd w:id="7"/>
            <w:r w:rsidRPr="00872585">
              <w:tab/>
              <w:t>Entré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8" w:name="Text19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D2453">
              <w:rPr>
                <w:b/>
                <w:bCs/>
                <w:noProof/>
              </w:rPr>
              <w:t>Gratis</w:t>
            </w:r>
            <w:r w:rsidR="00A328F9" w:rsidRPr="00872585">
              <w:rPr>
                <w:b/>
                <w:bCs/>
              </w:rPr>
              <w:fldChar w:fldCharType="end"/>
            </w:r>
            <w:bookmarkEnd w:id="8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46757A" w:rsidP="000229C9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</w:pPr>
            <w:r>
              <w:tab/>
              <w:t>Avprickning kl.</w:t>
            </w:r>
            <w:r>
              <w:tab/>
            </w:r>
            <w:r w:rsidR="00A328F9">
              <w:rPr>
                <w:b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>
              <w:rPr>
                <w:b/>
                <w:bCs/>
              </w:rPr>
              <w:instrText xml:space="preserve"> FORMTEXT </w:instrText>
            </w:r>
            <w:r w:rsidR="00A328F9">
              <w:rPr>
                <w:b/>
                <w:bCs/>
              </w:rPr>
            </w:r>
            <w:r w:rsidR="00A328F9">
              <w:rPr>
                <w:b/>
                <w:bCs/>
              </w:rPr>
              <w:fldChar w:fldCharType="separate"/>
            </w:r>
            <w:r w:rsidR="00CF798D">
              <w:rPr>
                <w:b/>
                <w:bCs/>
              </w:rPr>
              <w:t>09</w:t>
            </w:r>
            <w:r w:rsidR="00346614">
              <w:rPr>
                <w:b/>
                <w:bCs/>
              </w:rPr>
              <w:t>:</w:t>
            </w:r>
            <w:r w:rsidR="00CF798D">
              <w:rPr>
                <w:b/>
                <w:bCs/>
              </w:rPr>
              <w:t>3</w:t>
            </w:r>
            <w:r w:rsidR="00AD434B">
              <w:rPr>
                <w:b/>
                <w:bCs/>
              </w:rPr>
              <w:t>0</w:t>
            </w:r>
            <w:r w:rsidR="00A328F9">
              <w:rPr>
                <w:b/>
                <w:bCs/>
              </w:rPr>
              <w:fldChar w:fldCharType="end"/>
            </w:r>
            <w:bookmarkEnd w:id="9"/>
            <w:r>
              <w:tab/>
            </w:r>
            <w:r w:rsidR="00A328F9">
              <w:rPr>
                <w:b/>
                <w:bCs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0" w:name="Text28"/>
            <w:r>
              <w:rPr>
                <w:b/>
                <w:bCs/>
              </w:rPr>
              <w:instrText xml:space="preserve"> FORMTEXT </w:instrText>
            </w:r>
            <w:r w:rsidR="00A328F9">
              <w:rPr>
                <w:b/>
                <w:bCs/>
              </w:rPr>
            </w:r>
            <w:r w:rsidR="00A328F9"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 w:rsidR="00A328F9">
              <w:rPr>
                <w:b/>
                <w:bCs/>
              </w:rPr>
              <w:fldChar w:fldCharType="end"/>
            </w:r>
            <w:bookmarkEnd w:id="10"/>
            <w:r>
              <w:tab/>
            </w:r>
            <w:r w:rsidR="00A328F9">
              <w:rPr>
                <w:b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1" w:name="Text25"/>
            <w:r>
              <w:rPr>
                <w:b/>
                <w:bCs/>
              </w:rPr>
              <w:instrText xml:space="preserve"> FORMTEXT </w:instrText>
            </w:r>
            <w:r w:rsidR="00A328F9">
              <w:rPr>
                <w:b/>
                <w:bCs/>
              </w:rPr>
            </w:r>
            <w:r w:rsidR="00A328F9"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>
              <w:rPr>
                <w:b/>
                <w:bCs/>
              </w:rPr>
              <w:t> </w:t>
            </w:r>
            <w:r w:rsidR="00A328F9">
              <w:rPr>
                <w:b/>
                <w:bCs/>
              </w:rPr>
              <w:fldChar w:fldCharType="end"/>
            </w:r>
            <w:bookmarkEnd w:id="11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Lagledarträff kl.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CF798D">
              <w:rPr>
                <w:b/>
                <w:bCs/>
              </w:rPr>
              <w:t>10</w:t>
            </w:r>
            <w:r w:rsidR="00346614">
              <w:rPr>
                <w:b/>
                <w:bCs/>
              </w:rPr>
              <w:t>:30</w:t>
            </w:r>
            <w:r w:rsidR="00A328F9" w:rsidRPr="00872585">
              <w:rPr>
                <w:b/>
                <w:bCs/>
              </w:rPr>
              <w:fldChar w:fldCharType="end"/>
            </w:r>
            <w:bookmarkEnd w:id="12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3" w:name="Text29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3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4" w:name="Text26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4"/>
          </w:p>
        </w:tc>
      </w:tr>
      <w:tr w:rsidR="0046757A" w:rsidRPr="00872585" w:rsidTr="000229C9">
        <w:trPr>
          <w:trHeight w:hRule="exact" w:val="471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Starttid kl.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5" w:name="Text10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1</w:t>
            </w:r>
            <w:r w:rsidR="00CF798D">
              <w:rPr>
                <w:b/>
                <w:bCs/>
              </w:rPr>
              <w:t>1</w:t>
            </w:r>
            <w:r w:rsidR="00346614">
              <w:rPr>
                <w:b/>
                <w:bCs/>
              </w:rPr>
              <w:t>:00</w:t>
            </w:r>
            <w:r w:rsidR="00A328F9" w:rsidRPr="00872585">
              <w:rPr>
                <w:b/>
                <w:bCs/>
              </w:rPr>
              <w:fldChar w:fldCharType="end"/>
            </w:r>
            <w:bookmarkEnd w:id="15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6" w:name="Text30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6"/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7" w:name="Text27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  <w:bookmarkEnd w:id="17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Anmälningsavgift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8" w:name="Text11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1</w:t>
            </w:r>
            <w:r w:rsidR="00C0444E">
              <w:rPr>
                <w:b/>
                <w:bCs/>
              </w:rPr>
              <w:t>0</w:t>
            </w:r>
            <w:r w:rsidR="00AD434B">
              <w:rPr>
                <w:b/>
                <w:bCs/>
              </w:rPr>
              <w:t>0</w:t>
            </w:r>
            <w:r w:rsidR="00A328F9" w:rsidRPr="00872585">
              <w:rPr>
                <w:b/>
                <w:bCs/>
              </w:rPr>
              <w:fldChar w:fldCharType="end"/>
            </w:r>
            <w:bookmarkEnd w:id="18"/>
            <w:r w:rsidRPr="00872585">
              <w:rPr>
                <w:b/>
                <w:bCs/>
              </w:rPr>
              <w:t xml:space="preserve"> kr.</w:t>
            </w:r>
            <w:r w:rsidRPr="00872585">
              <w:t xml:space="preserve"> </w:t>
            </w:r>
            <w:r w:rsidR="00A328F9" w:rsidRPr="00872585">
              <w:fldChar w:fldCharType="begin">
                <w:ffData>
                  <w:name w:val="Listruta3"/>
                  <w:enabled/>
                  <w:calcOnExit w:val="0"/>
                  <w:ddList>
                    <w:result w:val="1"/>
                    <w:listEntry w:val="Välj enhet"/>
                    <w:listEntry w:val="/person"/>
                    <w:listEntry w:val="/par"/>
                    <w:listEntry w:val="/lag"/>
                  </w:ddList>
                </w:ffData>
              </w:fldChar>
            </w:r>
            <w:bookmarkStart w:id="19" w:name="Listruta3"/>
            <w:r w:rsidRPr="00872585">
              <w:instrText xml:space="preserve"> FORMDROPDOWN </w:instrText>
            </w:r>
            <w:r w:rsidR="00001869">
              <w:fldChar w:fldCharType="separate"/>
            </w:r>
            <w:r w:rsidR="00A328F9" w:rsidRPr="00872585">
              <w:fldChar w:fldCharType="end"/>
            </w:r>
            <w:bookmarkEnd w:id="19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Arrangörsförening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0" w:name="Text14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Uppsala Bugg &amp; Swing Society</w:t>
            </w:r>
            <w:r w:rsidR="00A328F9" w:rsidRPr="00872585">
              <w:rPr>
                <w:b/>
                <w:bCs/>
              </w:rPr>
              <w:fldChar w:fldCharType="end"/>
            </w:r>
            <w:bookmarkEnd w:id="20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346614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346614">
              <w:rPr>
                <w:lang w:val="de-DE"/>
              </w:rPr>
              <w:t>Tävlingsorganisatör</w:t>
            </w:r>
            <w:r w:rsidRPr="00346614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1" w:name="Text15"/>
            <w:r w:rsidRPr="00346614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 w:rsidRPr="00346614">
              <w:rPr>
                <w:b/>
                <w:bCs/>
                <w:lang w:val="de-DE"/>
              </w:rPr>
              <w:t>Therese Westerlund</w:t>
            </w:r>
            <w:r w:rsidR="00A328F9" w:rsidRPr="00872585">
              <w:rPr>
                <w:b/>
                <w:bCs/>
              </w:rPr>
              <w:fldChar w:fldCharType="end"/>
            </w:r>
            <w:bookmarkEnd w:id="21"/>
            <w:r w:rsidRPr="00346614">
              <w:rPr>
                <w:lang w:val="de-DE"/>
              </w:rPr>
              <w:tab/>
            </w:r>
            <w:r w:rsidRPr="00872585">
              <w:rPr>
                <w:lang w:val="de-DE"/>
              </w:rPr>
              <w:t>Telefon</w:t>
            </w:r>
            <w:r w:rsidRPr="00872585">
              <w:rPr>
                <w:lang w:val="de-DE"/>
              </w:rPr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F2F1D" w:rsidRPr="00346614">
              <w:rPr>
                <w:b/>
                <w:bCs/>
                <w:lang w:val="de-DE"/>
              </w:rPr>
              <w:t>07</w:t>
            </w:r>
            <w:r w:rsidR="00346614">
              <w:rPr>
                <w:b/>
                <w:bCs/>
                <w:lang w:val="de-DE"/>
              </w:rPr>
              <w:t>0-858 93 67</w:t>
            </w:r>
            <w:r w:rsidR="00A328F9" w:rsidRPr="00872585">
              <w:rPr>
                <w:b/>
                <w:bCs/>
              </w:rPr>
              <w:fldChar w:fldCharType="end"/>
            </w:r>
            <w:bookmarkEnd w:id="22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346614">
              <w:tab/>
              <w:t>E-post</w:t>
            </w:r>
            <w:r w:rsidRPr="00346614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3" w:name="Text20"/>
            <w:r w:rsidRPr="00346614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120C5" w:rsidRPr="00E120C5">
              <w:rPr>
                <w:b/>
                <w:bCs/>
              </w:rPr>
              <w:t>tavlingsansvarig@ubss.se</w:t>
            </w:r>
            <w:r w:rsidR="00A328F9" w:rsidRPr="00872585">
              <w:rPr>
                <w:b/>
                <w:bCs/>
              </w:rPr>
              <w:fldChar w:fldCharType="end"/>
            </w:r>
            <w:bookmarkEnd w:id="23"/>
            <w:r w:rsidRPr="00346614">
              <w:tab/>
            </w:r>
            <w:r w:rsidRPr="00872585">
              <w:t>Telefon tävlingsdagen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4" w:name="Text24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D2453">
              <w:rPr>
                <w:b/>
                <w:bCs/>
              </w:rPr>
              <w:t>0</w:t>
            </w:r>
            <w:r w:rsidR="00346614">
              <w:rPr>
                <w:b/>
                <w:bCs/>
              </w:rPr>
              <w:t>70-858 93 67</w:t>
            </w:r>
            <w:r w:rsidR="00A328F9" w:rsidRPr="00872585">
              <w:rPr>
                <w:b/>
                <w:bCs/>
              </w:rPr>
              <w:fldChar w:fldCharType="end"/>
            </w:r>
            <w:bookmarkEnd w:id="24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346614">
              <w:tab/>
            </w:r>
            <w:r w:rsidRPr="00346614">
              <w:tab/>
            </w:r>
            <w:r w:rsidRPr="00346614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Tävlingsledare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346614">
              <w:rPr>
                <w:b/>
                <w:bCs/>
              </w:rPr>
              <w:t>Eric Lindberg</w:t>
            </w:r>
            <w:r w:rsidR="00A328F9" w:rsidRPr="00872585">
              <w:rPr>
                <w:b/>
                <w:bCs/>
              </w:rPr>
              <w:fldChar w:fldCharType="end"/>
            </w:r>
            <w:r w:rsidRPr="00872585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</w:r>
            <w:r w:rsidRPr="00346614">
              <w:t>E-post</w:t>
            </w:r>
            <w:r w:rsidRPr="00346614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5" w:name="Text21"/>
            <w:r w:rsidRPr="00346614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E120C5" w:rsidRPr="00E120C5">
              <w:rPr>
                <w:b/>
                <w:bCs/>
              </w:rPr>
              <w:t>tavlingsansvarig@ubss.se</w:t>
            </w:r>
            <w:r w:rsidR="00A328F9" w:rsidRPr="00872585">
              <w:rPr>
                <w:b/>
                <w:bCs/>
              </w:rPr>
              <w:fldChar w:fldCharType="end"/>
            </w:r>
            <w:bookmarkEnd w:id="25"/>
            <w:r w:rsidRPr="00346614">
              <w:t xml:space="preserve"> </w:t>
            </w:r>
            <w:r w:rsidRPr="00346614">
              <w:tab/>
              <w:t>Telefon</w:t>
            </w:r>
            <w:r w:rsidRPr="00346614">
              <w:tab/>
            </w:r>
            <w:r w:rsidR="00A328F9" w:rsidRPr="00872585">
              <w:rPr>
                <w:b/>
                <w:bCs/>
                <w:lang w:val="de-DE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6" w:name="Text22"/>
            <w:r w:rsidRPr="00346614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  <w:lang w:val="de-DE"/>
              </w:rPr>
            </w:r>
            <w:r w:rsidR="00A328F9" w:rsidRPr="00872585">
              <w:rPr>
                <w:b/>
                <w:bCs/>
                <w:lang w:val="de-DE"/>
              </w:rPr>
              <w:fldChar w:fldCharType="separate"/>
            </w:r>
            <w:r w:rsidR="005D6A9B" w:rsidRPr="005D6A9B">
              <w:rPr>
                <w:b/>
                <w:bCs/>
              </w:rPr>
              <w:t>076 879 79 20</w:t>
            </w:r>
            <w:r w:rsidR="00A328F9" w:rsidRPr="00872585">
              <w:rPr>
                <w:b/>
                <w:bCs/>
                <w:lang w:val="de-DE"/>
              </w:rPr>
              <w:fldChar w:fldCharType="end"/>
            </w:r>
            <w:bookmarkEnd w:id="26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346614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Anmälan senast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7" w:name="Text31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201</w:t>
            </w:r>
            <w:r w:rsidR="00513AFF">
              <w:rPr>
                <w:b/>
                <w:bCs/>
              </w:rPr>
              <w:t>9</w:t>
            </w:r>
            <w:r w:rsidR="00AD434B">
              <w:rPr>
                <w:b/>
                <w:bCs/>
              </w:rPr>
              <w:t>-0</w:t>
            </w:r>
            <w:r w:rsidR="00BC34AF">
              <w:rPr>
                <w:b/>
                <w:bCs/>
              </w:rPr>
              <w:t>3-</w:t>
            </w:r>
            <w:r w:rsidR="00513AFF">
              <w:rPr>
                <w:b/>
                <w:bCs/>
              </w:rPr>
              <w:t>15</w:t>
            </w:r>
            <w:r w:rsidR="00A328F9" w:rsidRPr="00872585">
              <w:rPr>
                <w:b/>
                <w:bCs/>
              </w:rPr>
              <w:fldChar w:fldCharType="end"/>
            </w:r>
            <w:bookmarkEnd w:id="27"/>
            <w:r w:rsidRPr="00872585">
              <w:t xml:space="preserve"> på </w:t>
            </w:r>
            <w:hyperlink r:id="rId8" w:history="1">
              <w:r w:rsidR="00336708" w:rsidRPr="00A74D81">
                <w:rPr>
                  <w:rStyle w:val="Hyperlnk"/>
                </w:rPr>
                <w:t>www.dans.se</w:t>
              </w:r>
            </w:hyperlink>
            <w:r w:rsidR="00336708">
              <w:t xml:space="preserve"> </w:t>
            </w:r>
            <w:r w:rsidRPr="00872585">
              <w:t xml:space="preserve"> </w:t>
            </w: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 </w:t>
            </w:r>
            <w:r w:rsidRPr="00872585">
              <w:tab/>
              <w:t>Adress</w:t>
            </w:r>
            <w:r w:rsidRPr="00872585">
              <w:tab/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A328F9"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A328F9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rPr>
                <w:lang w:val="de-DE"/>
              </w:rPr>
              <w:t>Tävlingsinformation</w:t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A328F9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513AFF">
              <w:rPr>
                <w:b/>
                <w:bCs/>
              </w:rPr>
              <w:t> </w:t>
            </w:r>
            <w:r w:rsidR="00513AFF">
              <w:rPr>
                <w:b/>
                <w:bCs/>
              </w:rPr>
              <w:t> </w:t>
            </w:r>
            <w:r w:rsidR="00513AFF">
              <w:rPr>
                <w:b/>
                <w:bCs/>
              </w:rPr>
              <w:t> </w:t>
            </w:r>
            <w:r w:rsidR="00513AFF">
              <w:rPr>
                <w:b/>
                <w:bCs/>
              </w:rPr>
              <w:t> </w:t>
            </w:r>
            <w:r w:rsidR="00513AFF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  <w:p w:rsidR="00E16E2B" w:rsidRPr="00872585" w:rsidRDefault="00E16E2B" w:rsidP="000229C9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A328F9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E16E2B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t xml:space="preserve">Inbetalning av anmälningsavgift senast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8" w:name="Text32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r w:rsidR="00AD434B">
              <w:rPr>
                <w:b/>
                <w:bCs/>
              </w:rPr>
              <w:t>201</w:t>
            </w:r>
            <w:r w:rsidR="00513AFF">
              <w:rPr>
                <w:b/>
                <w:bCs/>
              </w:rPr>
              <w:t>9</w:t>
            </w:r>
            <w:r w:rsidR="000A73E9">
              <w:rPr>
                <w:b/>
                <w:bCs/>
              </w:rPr>
              <w:t>-03</w:t>
            </w:r>
            <w:r w:rsidR="00AD434B">
              <w:rPr>
                <w:b/>
                <w:bCs/>
              </w:rPr>
              <w:t>-</w:t>
            </w:r>
            <w:r w:rsidR="00513AFF">
              <w:rPr>
                <w:b/>
                <w:bCs/>
              </w:rPr>
              <w:t>15</w:t>
            </w:r>
            <w:r w:rsidR="00A328F9" w:rsidRPr="00872585">
              <w:rPr>
                <w:b/>
                <w:bCs/>
              </w:rPr>
              <w:fldChar w:fldCharType="end"/>
            </w:r>
            <w:bookmarkEnd w:id="28"/>
            <w:r w:rsidRPr="00872585">
              <w:t xml:space="preserve"> till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Listruta2"/>
                  <w:enabled/>
                  <w:calcOnExit w:val="0"/>
                  <w:ddList>
                    <w:result w:val="1"/>
                    <w:listEntry w:val="Välj konto"/>
                    <w:listEntry w:val="Bankgiro"/>
                    <w:listEntry w:val="Plus Giro"/>
                  </w:ddList>
                </w:ffData>
              </w:fldChar>
            </w:r>
            <w:bookmarkStart w:id="29" w:name="Listruta2"/>
            <w:r w:rsidRPr="00872585">
              <w:rPr>
                <w:b/>
                <w:bCs/>
              </w:rPr>
              <w:instrText xml:space="preserve"> FORMDROPDOWN </w:instrText>
            </w:r>
            <w:r w:rsidR="00001869">
              <w:rPr>
                <w:b/>
                <w:bCs/>
              </w:rPr>
            </w:r>
            <w:r w:rsidR="00001869">
              <w:rPr>
                <w:b/>
                <w:bCs/>
              </w:rPr>
              <w:fldChar w:fldCharType="separate"/>
            </w:r>
            <w:r w:rsidR="00A328F9" w:rsidRPr="00872585">
              <w:rPr>
                <w:b/>
                <w:bCs/>
              </w:rPr>
              <w:fldChar w:fldCharType="end"/>
            </w:r>
            <w:bookmarkEnd w:id="29"/>
            <w:r w:rsidRPr="00872585">
              <w:t xml:space="preserve"> </w:t>
            </w:r>
            <w:r w:rsidR="00A328F9" w:rsidRPr="00872585">
              <w:rPr>
                <w:b/>
                <w:bCs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0" w:name="Text33"/>
            <w:r w:rsidRPr="00872585">
              <w:rPr>
                <w:b/>
                <w:bCs/>
              </w:rPr>
              <w:instrText xml:space="preserve"> FORMTEXT </w:instrText>
            </w:r>
            <w:r w:rsidR="00A328F9" w:rsidRPr="00872585">
              <w:rPr>
                <w:b/>
                <w:bCs/>
              </w:rPr>
            </w:r>
            <w:r w:rsidR="00A328F9" w:rsidRPr="00872585">
              <w:rPr>
                <w:b/>
                <w:bCs/>
              </w:rPr>
              <w:fldChar w:fldCharType="separate"/>
            </w:r>
            <w:proofErr w:type="gramStart"/>
            <w:r w:rsidR="00AD434B">
              <w:rPr>
                <w:b/>
                <w:bCs/>
              </w:rPr>
              <w:t>385-1243</w:t>
            </w:r>
            <w:proofErr w:type="gramEnd"/>
            <w:r w:rsidR="00A328F9" w:rsidRPr="00872585">
              <w:rPr>
                <w:b/>
                <w:bCs/>
              </w:rPr>
              <w:fldChar w:fldCharType="end"/>
            </w:r>
            <w:bookmarkEnd w:id="30"/>
          </w:p>
        </w:tc>
      </w:tr>
    </w:tbl>
    <w:p w:rsidR="0046757A" w:rsidRDefault="0046757A" w:rsidP="0046757A">
      <w:pPr>
        <w:tabs>
          <w:tab w:val="right" w:pos="1620"/>
          <w:tab w:val="left" w:pos="1800"/>
          <w:tab w:val="right" w:pos="6300"/>
          <w:tab w:val="left" w:pos="6480"/>
        </w:tabs>
      </w:pPr>
      <w:r>
        <w:t xml:space="preserve"> </w:t>
      </w:r>
    </w:p>
    <w:tbl>
      <w:tblPr>
        <w:tblW w:w="5000" w:type="pct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470"/>
        <w:gridCol w:w="301"/>
        <w:gridCol w:w="322"/>
        <w:gridCol w:w="7"/>
        <w:gridCol w:w="315"/>
        <w:gridCol w:w="314"/>
        <w:gridCol w:w="301"/>
        <w:gridCol w:w="331"/>
        <w:gridCol w:w="543"/>
        <w:gridCol w:w="543"/>
        <w:gridCol w:w="292"/>
        <w:gridCol w:w="322"/>
        <w:gridCol w:w="587"/>
        <w:gridCol w:w="589"/>
        <w:gridCol w:w="292"/>
        <w:gridCol w:w="322"/>
        <w:gridCol w:w="494"/>
        <w:gridCol w:w="7"/>
        <w:gridCol w:w="487"/>
        <w:gridCol w:w="1217"/>
      </w:tblGrid>
      <w:tr w:rsidR="0046757A" w:rsidRPr="00872585" w:rsidTr="00080B04">
        <w:trPr>
          <w:gridBefore w:val="1"/>
          <w:wBefore w:w="811" w:type="pct"/>
          <w:cantSplit/>
        </w:trPr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 w:rsidP="00194200">
            <w:pPr>
              <w:pStyle w:val="Rubrik4"/>
            </w:pPr>
            <w:r w:rsidRPr="00194200">
              <w:t>35+</w:t>
            </w:r>
          </w:p>
        </w:tc>
        <w:tc>
          <w:tcPr>
            <w:tcW w:w="949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 w:rsidP="00194200">
            <w:pPr>
              <w:pStyle w:val="Rubrik4"/>
            </w:pPr>
            <w:r w:rsidRPr="00194200">
              <w:t>VUXEN</w:t>
            </w:r>
          </w:p>
        </w:tc>
        <w:tc>
          <w:tcPr>
            <w:tcW w:w="98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194200" w:rsidP="00194200">
            <w:pPr>
              <w:pStyle w:val="Rubrik4"/>
            </w:pPr>
            <w:r>
              <w:t>JUNIOR</w:t>
            </w:r>
          </w:p>
        </w:tc>
        <w:tc>
          <w:tcPr>
            <w:tcW w:w="88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46757A" w:rsidRPr="00194200" w:rsidRDefault="0046757A">
            <w:pPr>
              <w:pStyle w:val="Rubrik4"/>
              <w:rPr>
                <w:lang w:val="sv-SE"/>
              </w:rPr>
            </w:pPr>
            <w:r w:rsidRPr="00194200">
              <w:rPr>
                <w:lang w:val="sv-SE"/>
              </w:rPr>
              <w:t>UNGDOM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>
            <w:pPr>
              <w:pStyle w:val="Rubrik4"/>
            </w:pPr>
            <w:r w:rsidRPr="00194200">
              <w:t>BARN</w:t>
            </w:r>
          </w:p>
        </w:tc>
      </w:tr>
      <w:tr w:rsidR="00194200" w:rsidRPr="00872585" w:rsidTr="00080B04">
        <w:tblPrEx>
          <w:tblCellMar>
            <w:left w:w="70" w:type="dxa"/>
            <w:right w:w="70" w:type="dxa"/>
          </w:tblCellMar>
        </w:tblPrEx>
        <w:trPr>
          <w:gridBefore w:val="1"/>
          <w:wBefore w:w="811" w:type="pct"/>
          <w:cantSplit/>
          <w:trHeight w:hRule="exact" w:val="340"/>
        </w:trPr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7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872585" w:rsidRDefault="0046757A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BF0759" w:rsidRDefault="0046757A" w:rsidP="000229C9">
            <w:pPr>
              <w:jc w:val="center"/>
              <w:rPr>
                <w:lang w:val="de-DE"/>
              </w:rPr>
            </w:pPr>
            <w:r w:rsidRPr="00BF0759">
              <w:rPr>
                <w:lang w:val="de-DE"/>
              </w:rPr>
              <w:t>R</w:t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757A" w:rsidRPr="00872585" w:rsidRDefault="0046757A" w:rsidP="000229C9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</w:t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757A" w:rsidRPr="00872585" w:rsidRDefault="0046757A">
            <w:pPr>
              <w:jc w:val="center"/>
            </w:pPr>
            <w:r w:rsidRPr="00872585">
              <w:t>R</w:t>
            </w:r>
          </w:p>
        </w:tc>
      </w:tr>
      <w:tr w:rsidR="00194200" w:rsidRPr="00872585" w:rsidTr="00080B04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872585" w:rsidRDefault="0046757A">
            <w:pPr>
              <w:jc w:val="center"/>
            </w:pPr>
            <w:r w:rsidRPr="00872585">
              <w:t>Bugg</w:t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46757A" w:rsidRPr="00872585" w:rsidRDefault="0046757A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46757A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46757A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C45392" w:rsidRPr="00872585" w:rsidTr="00080B04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</w:pPr>
            <w:r w:rsidRPr="00872585">
              <w:t>Dubbelbugg</w:t>
            </w:r>
          </w:p>
        </w:tc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C45392" w:rsidRPr="00872585" w:rsidTr="00080B04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  <w:rPr>
                <w:lang w:val="en-GB"/>
              </w:rPr>
            </w:pPr>
            <w:r w:rsidRPr="00872585">
              <w:t>Lindy</w:t>
            </w:r>
            <w:r w:rsidRPr="00872585">
              <w:rPr>
                <w:lang w:val="en-GB"/>
              </w:rPr>
              <w:t xml:space="preserve"> Hop</w:t>
            </w:r>
          </w:p>
        </w:tc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</w:tr>
      <w:tr w:rsidR="00C45392" w:rsidRPr="00872585" w:rsidTr="00080B04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Rock</w:t>
            </w:r>
            <w:r w:rsidRPr="00872585">
              <w:t>´</w:t>
            </w:r>
            <w:r w:rsidRPr="00872585">
              <w:rPr>
                <w:lang w:val="en-GB"/>
              </w:rPr>
              <w:t>n´Roll</w:t>
            </w:r>
          </w:p>
        </w:tc>
        <w:tc>
          <w:tcPr>
            <w:tcW w:w="695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49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C45392" w:rsidRPr="00872585" w:rsidRDefault="00C45392">
            <w:pPr>
              <w:jc w:val="center"/>
              <w:rPr>
                <w:rFonts w:ascii="Arial Black" w:hAnsi="Arial Black"/>
              </w:rPr>
            </w:pPr>
          </w:p>
        </w:tc>
      </w:tr>
      <w:tr w:rsidR="00080B04" w:rsidRPr="00872585" w:rsidTr="00080B04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04" w:rsidRPr="00872585" w:rsidRDefault="00080B04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Boogie W</w:t>
            </w:r>
          </w:p>
        </w:tc>
        <w:tc>
          <w:tcPr>
            <w:tcW w:w="34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080B04" w:rsidRPr="00872585" w:rsidRDefault="00080B04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080B04" w:rsidRPr="00872585" w:rsidRDefault="00A328F9" w:rsidP="006A0180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6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  <w:color w:val="FFFFFF"/>
              </w:rPr>
            </w:pPr>
          </w:p>
        </w:tc>
        <w:tc>
          <w:tcPr>
            <w:tcW w:w="18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  <w:color w:val="FFFFFF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80B04" w:rsidRPr="00872585" w:rsidRDefault="00A328F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73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80B04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="00080B04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080B04" w:rsidRPr="00872585" w:rsidRDefault="00080B04">
            <w:pPr>
              <w:jc w:val="center"/>
              <w:rPr>
                <w:rFonts w:ascii="Arial Black" w:hAnsi="Arial Black"/>
              </w:rPr>
            </w:pPr>
          </w:p>
        </w:tc>
      </w:tr>
      <w:tr w:rsidR="00C45392" w:rsidRPr="00872585" w:rsidTr="003436B0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5392" w:rsidRPr="00872585" w:rsidRDefault="00C45392">
            <w:pPr>
              <w:jc w:val="center"/>
              <w:rPr>
                <w:lang w:val="en-GB"/>
              </w:rPr>
            </w:pPr>
            <w:r>
              <w:t>WCS</w:t>
            </w:r>
          </w:p>
        </w:tc>
        <w:tc>
          <w:tcPr>
            <w:tcW w:w="522" w:type="pct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0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77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872585" w:rsidRDefault="00C45392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45392" w:rsidRPr="00872585" w:rsidRDefault="00A328F9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="00C45392" w:rsidRPr="00872585">
              <w:rPr>
                <w:rFonts w:ascii="Arial Black" w:hAnsi="Arial Black"/>
              </w:rPr>
              <w:instrText xml:space="preserve"> FORMDROPDOWN </w:instrText>
            </w:r>
            <w:r w:rsidR="00001869">
              <w:rPr>
                <w:rFonts w:ascii="Arial Black" w:hAnsi="Arial Black"/>
              </w:rPr>
            </w:r>
            <w:r w:rsidR="00001869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C45392" w:rsidRPr="003436B0" w:rsidRDefault="00C45392" w:rsidP="000229C9">
            <w:pPr>
              <w:jc w:val="center"/>
              <w:rPr>
                <w:rFonts w:ascii="Arial Black" w:hAnsi="Arial Black"/>
                <w:color w:val="BFBFBF" w:themeColor="background1" w:themeShade="BF"/>
              </w:rPr>
            </w:pPr>
          </w:p>
        </w:tc>
      </w:tr>
    </w:tbl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  <w:rPr>
          <w:sz w:val="16"/>
        </w:rPr>
      </w:pPr>
      <w:r>
        <w:rPr>
          <w:sz w:val="16"/>
        </w:rPr>
        <w:t>Klasser med svart ruta är rankinggrundande. Klasser med grå ruta är ej öppnade klasser.</w:t>
      </w: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647587" w:rsidRDefault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t>Intygas att inbjudan överensstämmer med sanktionerad tävling</w:t>
      </w: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r>
        <w:t>-------------------------------------------------</w:t>
      </w:r>
    </w:p>
    <w:p w:rsidR="00A81DC3" w:rsidRDefault="00A328F9" w:rsidP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fldChar w:fldCharType="begin">
          <w:ffData>
            <w:name w:val="Text17"/>
            <w:enabled/>
            <w:calcOnExit w:val="0"/>
            <w:textInput>
              <w:default w:val="Siv Karlsson"/>
            </w:textInput>
          </w:ffData>
        </w:fldChar>
      </w:r>
      <w:bookmarkStart w:id="31" w:name="Text17"/>
      <w:r w:rsidR="0046757A">
        <w:instrText xml:space="preserve"> FORMTEXT </w:instrText>
      </w:r>
      <w:r>
        <w:fldChar w:fldCharType="separate"/>
      </w:r>
      <w:r w:rsidR="0046757A">
        <w:rPr>
          <w:noProof/>
        </w:rPr>
        <w:t>Siv Karlsson</w:t>
      </w:r>
      <w:r>
        <w:fldChar w:fldCharType="end"/>
      </w:r>
      <w:bookmarkEnd w:id="31"/>
    </w:p>
    <w:sectPr w:rsidR="00A81DC3" w:rsidSect="0046757A"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4699" w:rsidRDefault="00B04699" w:rsidP="006E7A08">
      <w:pPr>
        <w:spacing w:after="0"/>
      </w:pPr>
      <w:r>
        <w:separator/>
      </w:r>
    </w:p>
  </w:endnote>
  <w:endnote w:type="continuationSeparator" w:id="0">
    <w:p w:rsidR="00B04699" w:rsidRDefault="00B04699" w:rsidP="006E7A0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29C9" w:rsidRDefault="003559A0">
    <w:pPr>
      <w:pStyle w:val="Sidfot"/>
      <w:pBdr>
        <w:bottom w:val="single" w:sz="6" w:space="1" w:color="auto"/>
      </w:pBdr>
      <w:tabs>
        <w:tab w:val="clear" w:pos="4536"/>
        <w:tab w:val="left" w:pos="1134"/>
        <w:tab w:val="left" w:pos="1701"/>
        <w:tab w:val="left" w:pos="3119"/>
        <w:tab w:val="center" w:pos="4820"/>
        <w:tab w:val="left" w:pos="6480"/>
        <w:tab w:val="left" w:pos="7560"/>
      </w:tabs>
      <w:rPr>
        <w:sz w:val="16"/>
      </w:rPr>
    </w:pPr>
    <w:r>
      <w:rPr>
        <w:b/>
        <w:bCs/>
        <w:sz w:val="16"/>
      </w:rPr>
      <w:t>Svenska Danssportförbundet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2"/>
      </w:rPr>
      <w:tab/>
      <w:t xml:space="preserve">Rev. </w:t>
    </w:r>
    <w:r w:rsidR="00372454">
      <w:rPr>
        <w:sz w:val="12"/>
      </w:rPr>
      <w:t>161013</w:t>
    </w:r>
    <w:r>
      <w:rPr>
        <w:sz w:val="12"/>
      </w:rPr>
      <w:t xml:space="preserve"> </w:t>
    </w:r>
    <w:r w:rsidR="00372454">
      <w:rPr>
        <w:sz w:val="12"/>
      </w:rPr>
      <w:t>DSF</w:t>
    </w:r>
    <w:r>
      <w:rPr>
        <w:sz w:val="12"/>
      </w:rPr>
      <w:t xml:space="preserve"> Dok.041</w:t>
    </w:r>
  </w:p>
  <w:p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Postadress kansli</w:t>
    </w:r>
    <w:r>
      <w:rPr>
        <w:sz w:val="16"/>
      </w:rPr>
      <w:tab/>
      <w:t>Telefon</w:t>
    </w:r>
    <w:r>
      <w:rPr>
        <w:sz w:val="16"/>
      </w:rPr>
      <w:tab/>
      <w:t>E-post</w:t>
    </w:r>
    <w:r>
      <w:rPr>
        <w:sz w:val="16"/>
      </w:rPr>
      <w:tab/>
      <w:t>www</w:t>
    </w:r>
    <w:r>
      <w:rPr>
        <w:sz w:val="16"/>
      </w:rPr>
      <w:tab/>
      <w:t>Bankgiro</w:t>
    </w:r>
    <w:r>
      <w:rPr>
        <w:sz w:val="16"/>
      </w:rPr>
      <w:tab/>
      <w:t>Organisations nr.</w:t>
    </w:r>
  </w:p>
  <w:p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Idrottens Hus</w:t>
    </w:r>
    <w:r>
      <w:rPr>
        <w:sz w:val="16"/>
      </w:rPr>
      <w:tab/>
      <w:t>08-699 60 00</w:t>
    </w:r>
    <w:r>
      <w:rPr>
        <w:sz w:val="16"/>
      </w:rPr>
      <w:tab/>
      <w:t>kansli@danssport.se</w:t>
    </w:r>
    <w:r>
      <w:rPr>
        <w:sz w:val="16"/>
      </w:rPr>
      <w:tab/>
    </w:r>
    <w:bookmarkStart w:id="32" w:name="_Hlt71920709"/>
    <w:r>
      <w:rPr>
        <w:sz w:val="16"/>
      </w:rPr>
      <w:t>w</w:t>
    </w:r>
    <w:bookmarkEnd w:id="32"/>
    <w:r>
      <w:rPr>
        <w:sz w:val="16"/>
      </w:rPr>
      <w:t>ww.danssport.se</w:t>
    </w:r>
    <w:r>
      <w:rPr>
        <w:sz w:val="16"/>
      </w:rPr>
      <w:tab/>
      <w:t>637-8624</w:t>
    </w:r>
    <w:r>
      <w:rPr>
        <w:sz w:val="16"/>
      </w:rPr>
      <w:tab/>
      <w:t>802010-0452</w:t>
    </w:r>
  </w:p>
  <w:p w:rsidR="000229C9" w:rsidRPr="00372454" w:rsidRDefault="00372454" w:rsidP="00372454">
    <w:pPr>
      <w:rPr>
        <w:rFonts w:ascii="Arial" w:eastAsia="Times New Roman" w:hAnsi="Arial" w:cs="Arial"/>
        <w:sz w:val="16"/>
        <w:szCs w:val="24"/>
        <w:lang w:eastAsia="sv-SE"/>
      </w:rPr>
    </w:pPr>
    <w:r w:rsidRPr="00372454">
      <w:rPr>
        <w:rFonts w:ascii="Arial" w:eastAsia="Times New Roman" w:hAnsi="Arial" w:cs="Arial"/>
        <w:sz w:val="16"/>
        <w:szCs w:val="24"/>
        <w:lang w:eastAsia="sv-SE"/>
      </w:rPr>
      <w:t>Box 11016</w:t>
    </w:r>
    <w:r>
      <w:rPr>
        <w:rFonts w:ascii="Arial" w:eastAsia="Times New Roman" w:hAnsi="Arial" w:cs="Arial"/>
        <w:sz w:val="16"/>
        <w:szCs w:val="24"/>
        <w:lang w:eastAsia="sv-SE"/>
      </w:rPr>
      <w:tab/>
      <w:t xml:space="preserve">           </w:t>
    </w:r>
    <w:r>
      <w:rPr>
        <w:rFonts w:ascii="Arial" w:eastAsia="Times New Roman" w:hAnsi="Arial" w:cs="Arial"/>
        <w:sz w:val="16"/>
        <w:szCs w:val="24"/>
        <w:lang w:eastAsia="sv-SE"/>
      </w:rPr>
      <w:br/>
    </w:r>
    <w:r w:rsidRPr="00372454">
      <w:rPr>
        <w:rFonts w:ascii="Arial" w:eastAsia="Times New Roman" w:hAnsi="Arial" w:cs="Arial"/>
        <w:sz w:val="16"/>
        <w:szCs w:val="24"/>
        <w:lang w:eastAsia="sv-SE"/>
      </w:rPr>
      <w:t>100 61 Stockholm</w:t>
    </w:r>
    <w:r>
      <w:rPr>
        <w:rFonts w:ascii="Arial" w:eastAsia="Times New Roman" w:hAnsi="Arial" w:cs="Arial"/>
        <w:sz w:val="16"/>
        <w:szCs w:val="24"/>
        <w:lang w:eastAsia="sv-SE"/>
      </w:rP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4699" w:rsidRDefault="00B04699" w:rsidP="006E7A08">
      <w:pPr>
        <w:spacing w:after="0"/>
      </w:pPr>
      <w:r>
        <w:separator/>
      </w:r>
    </w:p>
  </w:footnote>
  <w:footnote w:type="continuationSeparator" w:id="0">
    <w:p w:rsidR="00B04699" w:rsidRDefault="00B04699" w:rsidP="006E7A0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50000" w:hash="ezPHC9IhE3smkeceJBRrF+2A8JM=" w:salt="u2AW6EKJSmvzMgajyjN0xQ==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B0"/>
    <w:rsid w:val="00001869"/>
    <w:rsid w:val="000229C9"/>
    <w:rsid w:val="00080B04"/>
    <w:rsid w:val="000A73E9"/>
    <w:rsid w:val="000B3F60"/>
    <w:rsid w:val="000D75B0"/>
    <w:rsid w:val="001326C9"/>
    <w:rsid w:val="00194200"/>
    <w:rsid w:val="001C701E"/>
    <w:rsid w:val="00230406"/>
    <w:rsid w:val="002D2226"/>
    <w:rsid w:val="002F2B46"/>
    <w:rsid w:val="00300931"/>
    <w:rsid w:val="00336708"/>
    <w:rsid w:val="003436B0"/>
    <w:rsid w:val="00346614"/>
    <w:rsid w:val="003559A0"/>
    <w:rsid w:val="00372454"/>
    <w:rsid w:val="003817BD"/>
    <w:rsid w:val="00381A92"/>
    <w:rsid w:val="003B35BE"/>
    <w:rsid w:val="003B6CE7"/>
    <w:rsid w:val="003D6A98"/>
    <w:rsid w:val="00402EFA"/>
    <w:rsid w:val="0046757A"/>
    <w:rsid w:val="004D6E2A"/>
    <w:rsid w:val="00513AFF"/>
    <w:rsid w:val="00524F09"/>
    <w:rsid w:val="00537329"/>
    <w:rsid w:val="00542F3D"/>
    <w:rsid w:val="005D6A9B"/>
    <w:rsid w:val="00616123"/>
    <w:rsid w:val="00647587"/>
    <w:rsid w:val="00661457"/>
    <w:rsid w:val="006D1DAD"/>
    <w:rsid w:val="006E7A08"/>
    <w:rsid w:val="007076FA"/>
    <w:rsid w:val="007257BA"/>
    <w:rsid w:val="00743257"/>
    <w:rsid w:val="0076303B"/>
    <w:rsid w:val="00767632"/>
    <w:rsid w:val="007C0118"/>
    <w:rsid w:val="007D3E71"/>
    <w:rsid w:val="00866144"/>
    <w:rsid w:val="00872585"/>
    <w:rsid w:val="008A70D4"/>
    <w:rsid w:val="008C6194"/>
    <w:rsid w:val="00971E30"/>
    <w:rsid w:val="00A21FCE"/>
    <w:rsid w:val="00A328F9"/>
    <w:rsid w:val="00A81DC3"/>
    <w:rsid w:val="00AA7594"/>
    <w:rsid w:val="00AC4230"/>
    <w:rsid w:val="00AD434B"/>
    <w:rsid w:val="00B04699"/>
    <w:rsid w:val="00B67B87"/>
    <w:rsid w:val="00B93E87"/>
    <w:rsid w:val="00BA65B0"/>
    <w:rsid w:val="00BC34AF"/>
    <w:rsid w:val="00BC3F98"/>
    <w:rsid w:val="00BD62A2"/>
    <w:rsid w:val="00BF0759"/>
    <w:rsid w:val="00C0444E"/>
    <w:rsid w:val="00C35153"/>
    <w:rsid w:val="00C45392"/>
    <w:rsid w:val="00CA109B"/>
    <w:rsid w:val="00CF798D"/>
    <w:rsid w:val="00D239A4"/>
    <w:rsid w:val="00DE236D"/>
    <w:rsid w:val="00E120C5"/>
    <w:rsid w:val="00E16E2B"/>
    <w:rsid w:val="00E67062"/>
    <w:rsid w:val="00E83465"/>
    <w:rsid w:val="00EB0183"/>
    <w:rsid w:val="00ED2453"/>
    <w:rsid w:val="00EF2F1D"/>
    <w:rsid w:val="00F046E9"/>
    <w:rsid w:val="00F81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55F0B2-28F6-45DA-A250-845C63C74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4F09"/>
    <w:pPr>
      <w:spacing w:after="200"/>
      <w:contextualSpacing/>
    </w:pPr>
    <w:rPr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qFormat/>
    <w:rsid w:val="0046757A"/>
    <w:pPr>
      <w:keepNext/>
      <w:spacing w:before="240" w:after="60"/>
      <w:contextualSpacing w:val="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paragraph" w:styleId="Rubrik4">
    <w:name w:val="heading 4"/>
    <w:basedOn w:val="Normal"/>
    <w:next w:val="Normal"/>
    <w:link w:val="Rubrik4Char"/>
    <w:qFormat/>
    <w:rsid w:val="0046757A"/>
    <w:pPr>
      <w:keepNext/>
      <w:tabs>
        <w:tab w:val="left" w:pos="5104"/>
      </w:tabs>
      <w:spacing w:after="0"/>
      <w:ind w:left="-71" w:firstLine="71"/>
      <w:contextualSpacing w:val="0"/>
      <w:jc w:val="center"/>
      <w:outlineLvl w:val="3"/>
    </w:pPr>
    <w:rPr>
      <w:rFonts w:ascii="Arial" w:eastAsia="Times New Roman" w:hAnsi="Arial" w:cs="Arial"/>
      <w:b/>
      <w:sz w:val="20"/>
      <w:szCs w:val="24"/>
      <w:lang w:val="de-DE"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46757A"/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character" w:customStyle="1" w:styleId="Rubrik4Char">
    <w:name w:val="Rubrik 4 Char"/>
    <w:basedOn w:val="Standardstycketeckensnitt"/>
    <w:link w:val="Rubrik4"/>
    <w:rsid w:val="0046757A"/>
    <w:rPr>
      <w:rFonts w:ascii="Arial" w:eastAsia="Times New Roman" w:hAnsi="Arial" w:cs="Arial"/>
      <w:b/>
      <w:sz w:val="20"/>
      <w:szCs w:val="24"/>
      <w:lang w:val="de-DE" w:eastAsia="sv-SE"/>
    </w:rPr>
  </w:style>
  <w:style w:type="paragraph" w:styleId="Sidhuvud">
    <w:name w:val="header"/>
    <w:basedOn w:val="Normal"/>
    <w:link w:val="Sidhuvud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huvudChar">
    <w:name w:val="Sidhuvud Char"/>
    <w:basedOn w:val="Standardstycketeckensnitt"/>
    <w:link w:val="Sidhuvud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paragraph" w:styleId="Sidfot">
    <w:name w:val="footer"/>
    <w:basedOn w:val="Normal"/>
    <w:link w:val="Sidfot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fotChar">
    <w:name w:val="Sidfot Char"/>
    <w:basedOn w:val="Standardstycketeckensnitt"/>
    <w:link w:val="Sidfot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character" w:styleId="Hyperlnk">
    <w:name w:val="Hyperlink"/>
    <w:basedOn w:val="Standardstycketeckensnitt"/>
    <w:semiHidden/>
    <w:rsid w:val="0046757A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6757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675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43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ns.s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zasf55\Dropbox\Mallar%20DSF\klara\041-120102-Tavlingsinbjudan-br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3ADAA-7243-4024-93D8-7DA358902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041-120102-Tavlingsinbjudan-brr</Template>
  <TotalTime>0</TotalTime>
  <Pages>1</Pages>
  <Words>406</Words>
  <Characters>2154</Characters>
  <Application>Microsoft Office Word</Application>
  <DocSecurity>4</DocSecurity>
  <Lines>17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Tävlingsinbjudan</vt:lpstr>
      <vt:lpstr>Tävlingsinbjudan</vt:lpstr>
    </vt:vector>
  </TitlesOfParts>
  <Company>Riksidrottsförbundet</Company>
  <LinksUpToDate>false</LinksUpToDate>
  <CharactersWithSpaces>2555</CharactersWithSpaces>
  <SharedDoc>false</SharedDoc>
  <HLinks>
    <vt:vector size="6" baseType="variant">
      <vt:variant>
        <vt:i4>7864367</vt:i4>
      </vt:variant>
      <vt:variant>
        <vt:i4>83</vt:i4>
      </vt:variant>
      <vt:variant>
        <vt:i4>0</vt:i4>
      </vt:variant>
      <vt:variant>
        <vt:i4>5</vt:i4>
      </vt:variant>
      <vt:variant>
        <vt:lpwstr>http://www.swingweb.se/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Tävlingsinbjudan</dc:title>
  <dc:subject>Mall</dc:subject>
  <dc:creator>Ema</dc:creator>
  <cp:lastModifiedBy>Therése Westerlund</cp:lastModifiedBy>
  <cp:revision>2</cp:revision>
  <dcterms:created xsi:type="dcterms:W3CDTF">2019-02-19T11:15:00Z</dcterms:created>
  <dcterms:modified xsi:type="dcterms:W3CDTF">2019-02-19T11:15:00Z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wner">
    <vt:lpwstr>Danssportförbundet</vt:lpwstr>
  </property>
  <property fmtid="{D5CDD505-2E9C-101B-9397-08002B2CF9AE}" pid="3" name="Document Number">
    <vt:i4>40</vt:i4>
  </property>
  <property fmtid="{D5CDD505-2E9C-101B-9397-08002B2CF9AE}" pid="4" name="Client">
    <vt:lpwstr>DSF</vt:lpwstr>
  </property>
</Properties>
</file>