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D2895B" w14:textId="130918B3" w:rsidR="0046757A" w:rsidRDefault="007C6929">
      <w:pPr>
        <w:pStyle w:val="Sidhuvud"/>
        <w:tabs>
          <w:tab w:val="clear" w:pos="4536"/>
          <w:tab w:val="clear" w:pos="907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AC5E209" wp14:editId="2A7CDBCD">
                <wp:simplePos x="0" y="0"/>
                <wp:positionH relativeFrom="column">
                  <wp:posOffset>3429000</wp:posOffset>
                </wp:positionH>
                <wp:positionV relativeFrom="paragraph">
                  <wp:posOffset>0</wp:posOffset>
                </wp:positionV>
                <wp:extent cx="2171700" cy="571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71F870" w14:textId="77777777" w:rsidR="0046757A" w:rsidRDefault="0046757A">
                            <w:pPr>
                              <w:pStyle w:val="Rubrik1"/>
                            </w:pPr>
                            <w:r>
                              <w:t>Tävlingsinbjudan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C5E209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2" o:spid="_x0000_s1026" type="#_x0000_t202" style="position:absolute;margin-left:270pt;margin-top:0;width:171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" filled="f" stroked="f">
                <v:textbox>
                  <w:txbxContent>
                    <w:p w14:paraId="1771F870" w14:textId="77777777" w:rsidR="0046757A" w:rsidRDefault="0046757A">
                      <w:pPr>
                        <w:pStyle w:val="Rubrik1"/>
                      </w:pPr>
                      <w:r>
                        <w:t>Tävlingsinbjudan</w:t>
                      </w:r>
                    </w:p>
                  </w:txbxContent>
                </v:textbox>
              </v:shape>
            </w:pict>
          </mc:Fallback>
        </mc:AlternateContent>
      </w:r>
      <w:r w:rsidR="00D239A4">
        <w:rPr>
          <w:noProof/>
        </w:rPr>
        <w:drawing>
          <wp:inline distT="0" distB="0" distL="0" distR="0" wp14:anchorId="047D3A88" wp14:editId="533B1CEA">
            <wp:extent cx="2486025" cy="1038225"/>
            <wp:effectExtent l="19050" t="0" r="9525" b="0"/>
            <wp:docPr id="1" name="Bild 1" descr="DSF%20Logga%202%20(80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DSF%20Logga%202%20(800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EC3C5A" w14:textId="77777777" w:rsidR="0046757A" w:rsidRDefault="0046757A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46757A" w:rsidRPr="00872585" w14:paraId="263A7C8D" w14:textId="77777777">
        <w:trPr>
          <w:trHeight w:hRule="exact" w:val="284"/>
        </w:trPr>
        <w:tc>
          <w:tcPr>
            <w:tcW w:w="9212" w:type="dxa"/>
          </w:tcPr>
          <w:p w14:paraId="4BD42FCC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</w:t>
            </w:r>
            <w:r w:rsidRPr="00872585">
              <w:tab/>
            </w:r>
            <w:r w:rsidR="003B35BE" w:rsidRPr="00872585">
              <w:rPr>
                <w:b/>
                <w:bCs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0" w:name="Text1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3B35BE" w:rsidRPr="00872585">
              <w:rPr>
                <w:b/>
                <w:bCs/>
                <w:sz w:val="24"/>
              </w:rPr>
            </w:r>
            <w:r w:rsidR="003B35BE" w:rsidRPr="00872585">
              <w:rPr>
                <w:b/>
                <w:bCs/>
                <w:sz w:val="24"/>
              </w:rPr>
              <w:fldChar w:fldCharType="separate"/>
            </w:r>
            <w:bookmarkStart w:id="1" w:name="_GoBack"/>
            <w:r w:rsidR="00BE2C4F">
              <w:rPr>
                <w:b/>
                <w:bCs/>
                <w:sz w:val="24"/>
              </w:rPr>
              <w:t>LundaSnurren</w:t>
            </w:r>
            <w:r w:rsidR="000661F0">
              <w:rPr>
                <w:b/>
                <w:bCs/>
                <w:sz w:val="24"/>
              </w:rPr>
              <w:t xml:space="preserve"> 2015</w:t>
            </w:r>
            <w:bookmarkEnd w:id="1"/>
            <w:r w:rsidR="003B35BE" w:rsidRPr="00872585">
              <w:rPr>
                <w:b/>
                <w:bCs/>
                <w:sz w:val="24"/>
              </w:rPr>
              <w:fldChar w:fldCharType="end"/>
            </w:r>
            <w:bookmarkEnd w:id="0"/>
            <w:r w:rsidRPr="00872585">
              <w:tab/>
              <w:t>Datum</w:t>
            </w:r>
            <w:r w:rsidRPr="00872585">
              <w:tab/>
            </w:r>
            <w:r w:rsidR="003B35BE" w:rsidRPr="00872585">
              <w:rPr>
                <w:b/>
                <w:bCs/>
                <w:sz w:val="24"/>
              </w:rPr>
              <w:fldChar w:fldCharType="begin">
                <w:ffData>
                  <w:name w:val="Text6"/>
                  <w:enabled/>
                  <w:calcOnExit w:val="0"/>
                  <w:helpText w:type="text" w:val="yyyy-MM-dd"/>
                  <w:textInput>
                    <w:maxLength w:val="20"/>
                  </w:textInput>
                </w:ffData>
              </w:fldChar>
            </w:r>
            <w:bookmarkStart w:id="2" w:name="Text6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3B35BE" w:rsidRPr="00872585">
              <w:rPr>
                <w:b/>
                <w:bCs/>
                <w:sz w:val="24"/>
              </w:rPr>
            </w:r>
            <w:r w:rsidR="003B35BE" w:rsidRPr="00872585">
              <w:rPr>
                <w:b/>
                <w:bCs/>
                <w:sz w:val="24"/>
              </w:rPr>
              <w:fldChar w:fldCharType="separate"/>
            </w:r>
            <w:r w:rsidR="00BE2C4F">
              <w:rPr>
                <w:b/>
                <w:bCs/>
                <w:sz w:val="24"/>
              </w:rPr>
              <w:t>2015-11-15</w:t>
            </w:r>
            <w:r w:rsidR="003B35BE" w:rsidRPr="00872585">
              <w:rPr>
                <w:b/>
                <w:bCs/>
                <w:sz w:val="24"/>
              </w:rPr>
              <w:fldChar w:fldCharType="end"/>
            </w:r>
            <w:bookmarkEnd w:id="2"/>
          </w:p>
        </w:tc>
      </w:tr>
      <w:tr w:rsidR="0046757A" w:rsidRPr="00872585" w14:paraId="36FB642B" w14:textId="77777777">
        <w:trPr>
          <w:trHeight w:hRule="exact" w:val="227"/>
        </w:trPr>
        <w:tc>
          <w:tcPr>
            <w:tcW w:w="9212" w:type="dxa"/>
          </w:tcPr>
          <w:p w14:paraId="2CC90617" w14:textId="77777777"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</w:r>
          </w:p>
        </w:tc>
      </w:tr>
      <w:tr w:rsidR="0046757A" w:rsidRPr="00872585" w14:paraId="2AEECC47" w14:textId="77777777">
        <w:trPr>
          <w:trHeight w:hRule="exact" w:val="227"/>
        </w:trPr>
        <w:tc>
          <w:tcPr>
            <w:tcW w:w="9212" w:type="dxa"/>
          </w:tcPr>
          <w:p w14:paraId="653E87DB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Lokal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EOS-hallen</w:t>
            </w:r>
            <w:r w:rsidR="003B35BE" w:rsidRPr="00872585">
              <w:rPr>
                <w:b/>
                <w:bCs/>
              </w:rPr>
              <w:fldChar w:fldCharType="end"/>
            </w:r>
            <w:bookmarkEnd w:id="3"/>
            <w:r w:rsidRPr="00872585">
              <w:tab/>
              <w:t>Adress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4" w:name="Text16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Arkivgatan 32</w:t>
            </w:r>
            <w:r w:rsidR="003B35BE" w:rsidRPr="00872585">
              <w:rPr>
                <w:b/>
                <w:bCs/>
              </w:rPr>
              <w:fldChar w:fldCharType="end"/>
            </w:r>
            <w:bookmarkEnd w:id="4"/>
          </w:p>
        </w:tc>
      </w:tr>
      <w:tr w:rsidR="0046757A" w:rsidRPr="00872585" w14:paraId="2455D909" w14:textId="77777777">
        <w:trPr>
          <w:trHeight w:hRule="exact" w:val="227"/>
        </w:trPr>
        <w:tc>
          <w:tcPr>
            <w:tcW w:w="9212" w:type="dxa"/>
          </w:tcPr>
          <w:p w14:paraId="261F92F7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tab/>
            </w:r>
            <w:r w:rsidRPr="00872585">
              <w:rPr>
                <w:lang w:val="de-DE"/>
              </w:rPr>
              <w:t>Post nr.</w:t>
            </w:r>
            <w:r w:rsidRPr="00872585">
              <w:rPr>
                <w:lang w:val="de-DE"/>
              </w:rPr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6"/>
                    <w:format w:val="0"/>
                  </w:textInput>
                </w:ffData>
              </w:fldChar>
            </w:r>
            <w:bookmarkStart w:id="5" w:name="Text18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22359</w:t>
            </w:r>
            <w:r w:rsidR="003B35BE" w:rsidRPr="00872585">
              <w:rPr>
                <w:b/>
                <w:bCs/>
              </w:rPr>
              <w:fldChar w:fldCharType="end"/>
            </w:r>
            <w:bookmarkEnd w:id="5"/>
            <w:r w:rsidRPr="00872585">
              <w:rPr>
                <w:lang w:val="de-DE"/>
              </w:rPr>
              <w:tab/>
              <w:t>Postadress</w:t>
            </w:r>
            <w:r w:rsidRPr="00872585">
              <w:rPr>
                <w:lang w:val="de-DE"/>
              </w:rPr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  <w:noProof/>
              </w:rPr>
              <w:t>Lund</w:t>
            </w:r>
            <w:r w:rsidR="003B35BE" w:rsidRPr="00872585">
              <w:rPr>
                <w:b/>
                <w:bCs/>
              </w:rPr>
              <w:fldChar w:fldCharType="end"/>
            </w:r>
            <w:bookmarkEnd w:id="6"/>
          </w:p>
        </w:tc>
      </w:tr>
      <w:tr w:rsidR="0046757A" w:rsidRPr="00872585" w14:paraId="57CFE9B8" w14:textId="77777777">
        <w:trPr>
          <w:trHeight w:hRule="exact" w:val="227"/>
        </w:trPr>
        <w:tc>
          <w:tcPr>
            <w:tcW w:w="9212" w:type="dxa"/>
          </w:tcPr>
          <w:p w14:paraId="0C73F6CE" w14:textId="77777777" w:rsidR="0046757A" w:rsidRDefault="0046757A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>
              <w:rPr>
                <w:lang w:val="de-DE"/>
              </w:rPr>
              <w:tab/>
            </w:r>
          </w:p>
        </w:tc>
      </w:tr>
      <w:tr w:rsidR="0046757A" w:rsidRPr="00872585" w14:paraId="3FFEE54F" w14:textId="77777777">
        <w:trPr>
          <w:trHeight w:hRule="exact" w:val="227"/>
        </w:trPr>
        <w:tc>
          <w:tcPr>
            <w:tcW w:w="9212" w:type="dxa"/>
          </w:tcPr>
          <w:p w14:paraId="5E460A1D" w14:textId="2548D5EA" w:rsidR="0046757A" w:rsidRPr="00872585" w:rsidRDefault="0046757A" w:rsidP="002E1457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rPr>
                <w:lang w:val="de-DE"/>
              </w:rPr>
              <w:tab/>
            </w:r>
            <w:r w:rsidRPr="00872585">
              <w:t xml:space="preserve">Insläpp kl. </w:t>
            </w:r>
            <w:r w:rsidRPr="00872585">
              <w:tab/>
            </w:r>
            <w:bookmarkStart w:id="7" w:name="Text7"/>
            <w:r w:rsidR="003B35BE" w:rsidRPr="00872585">
              <w:rPr>
                <w:b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2E1457">
              <w:rPr>
                <w:b/>
                <w:bCs/>
              </w:rPr>
              <w:t>10.00</w:t>
            </w:r>
            <w:r w:rsidR="003B35BE" w:rsidRPr="00872585">
              <w:rPr>
                <w:b/>
                <w:bCs/>
              </w:rPr>
              <w:fldChar w:fldCharType="end"/>
            </w:r>
            <w:bookmarkEnd w:id="7"/>
            <w:r w:rsidRPr="00872585">
              <w:tab/>
              <w:t>Entré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8" w:name="Text19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 </w:t>
            </w:r>
            <w:r w:rsidR="00BE2C4F">
              <w:rPr>
                <w:b/>
                <w:bCs/>
              </w:rPr>
              <w:t> </w:t>
            </w:r>
            <w:r w:rsidR="00BE2C4F">
              <w:rPr>
                <w:b/>
                <w:bCs/>
              </w:rPr>
              <w:t> </w:t>
            </w:r>
            <w:r w:rsidR="00BE2C4F">
              <w:rPr>
                <w:b/>
                <w:bCs/>
              </w:rPr>
              <w:t> </w:t>
            </w:r>
            <w:r w:rsidR="00BE2C4F">
              <w:rPr>
                <w:b/>
                <w:bCs/>
              </w:rPr>
              <w:t> </w:t>
            </w:r>
            <w:r w:rsidR="003B35BE" w:rsidRPr="00872585">
              <w:rPr>
                <w:b/>
                <w:bCs/>
              </w:rPr>
              <w:fldChar w:fldCharType="end"/>
            </w:r>
            <w:bookmarkEnd w:id="8"/>
          </w:p>
        </w:tc>
      </w:tr>
      <w:tr w:rsidR="0046757A" w:rsidRPr="00872585" w14:paraId="657DA789" w14:textId="77777777">
        <w:trPr>
          <w:trHeight w:hRule="exact" w:val="227"/>
        </w:trPr>
        <w:tc>
          <w:tcPr>
            <w:tcW w:w="9212" w:type="dxa"/>
          </w:tcPr>
          <w:p w14:paraId="30AFDB52" w14:textId="6DAC3A20" w:rsidR="0046757A" w:rsidRDefault="0046757A" w:rsidP="002E1457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</w:pPr>
            <w:r>
              <w:tab/>
              <w:t>Avprickning kl.</w:t>
            </w:r>
            <w:r>
              <w:tab/>
            </w:r>
            <w:r w:rsidR="003B35BE">
              <w:rPr>
                <w:b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>
              <w:rPr>
                <w:b/>
                <w:bCs/>
              </w:rPr>
              <w:instrText xml:space="preserve"> FORMTEXT </w:instrText>
            </w:r>
            <w:r w:rsidR="003B35BE">
              <w:rPr>
                <w:b/>
                <w:bCs/>
              </w:rPr>
            </w:r>
            <w:r w:rsidR="003B35BE">
              <w:rPr>
                <w:b/>
                <w:bCs/>
              </w:rPr>
              <w:fldChar w:fldCharType="separate"/>
            </w:r>
            <w:r w:rsidR="002E1457">
              <w:rPr>
                <w:b/>
                <w:bCs/>
              </w:rPr>
              <w:t>10.30</w:t>
            </w:r>
            <w:r w:rsidR="003B35BE">
              <w:rPr>
                <w:b/>
                <w:bCs/>
              </w:rPr>
              <w:fldChar w:fldCharType="end"/>
            </w:r>
            <w:bookmarkEnd w:id="9"/>
            <w:r>
              <w:tab/>
            </w:r>
            <w:r w:rsidR="003B35BE">
              <w:rPr>
                <w:b/>
                <w:bCs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0" w:name="Text28"/>
            <w:r>
              <w:rPr>
                <w:b/>
                <w:bCs/>
              </w:rPr>
              <w:instrText xml:space="preserve"> FORMTEXT </w:instrText>
            </w:r>
            <w:r w:rsidR="003B35BE">
              <w:rPr>
                <w:b/>
                <w:bCs/>
              </w:rPr>
            </w:r>
            <w:r w:rsidR="003B35BE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från 16 år</w:t>
            </w:r>
            <w:r w:rsidR="003B35BE">
              <w:rPr>
                <w:b/>
                <w:bCs/>
              </w:rPr>
              <w:fldChar w:fldCharType="end"/>
            </w:r>
            <w:bookmarkEnd w:id="10"/>
            <w:r>
              <w:tab/>
            </w:r>
            <w:r w:rsidR="003B35BE">
              <w:rPr>
                <w:b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1" w:name="Text25"/>
            <w:r>
              <w:rPr>
                <w:b/>
                <w:bCs/>
              </w:rPr>
              <w:instrText xml:space="preserve"> FORMTEXT </w:instrText>
            </w:r>
            <w:r w:rsidR="003B35BE">
              <w:rPr>
                <w:b/>
                <w:bCs/>
              </w:rPr>
            </w:r>
            <w:r w:rsidR="003B35BE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50 kr</w:t>
            </w:r>
            <w:r w:rsidR="003B35BE">
              <w:rPr>
                <w:b/>
                <w:bCs/>
              </w:rPr>
              <w:fldChar w:fldCharType="end"/>
            </w:r>
            <w:bookmarkEnd w:id="11"/>
          </w:p>
        </w:tc>
      </w:tr>
      <w:tr w:rsidR="0046757A" w:rsidRPr="00872585" w14:paraId="7CD07276" w14:textId="77777777">
        <w:trPr>
          <w:trHeight w:hRule="exact" w:val="227"/>
        </w:trPr>
        <w:tc>
          <w:tcPr>
            <w:tcW w:w="9212" w:type="dxa"/>
          </w:tcPr>
          <w:p w14:paraId="20912F4D" w14:textId="74EDC1BA" w:rsidR="0046757A" w:rsidRPr="00872585" w:rsidRDefault="0046757A" w:rsidP="002E1457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Lagledarträff kl.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1</w:t>
            </w:r>
            <w:r w:rsidR="002E1457">
              <w:rPr>
                <w:b/>
                <w:bCs/>
              </w:rPr>
              <w:t>1.00</w:t>
            </w:r>
            <w:r w:rsidR="003B35BE" w:rsidRPr="00872585">
              <w:rPr>
                <w:b/>
                <w:bCs/>
              </w:rPr>
              <w:fldChar w:fldCharType="end"/>
            </w:r>
            <w:bookmarkEnd w:id="12"/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3" w:name="Text29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7-15 år</w:t>
            </w:r>
            <w:r w:rsidR="003B35BE" w:rsidRPr="00872585">
              <w:rPr>
                <w:b/>
                <w:bCs/>
              </w:rPr>
              <w:fldChar w:fldCharType="end"/>
            </w:r>
            <w:bookmarkEnd w:id="13"/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4" w:name="Text26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30 kr</w:t>
            </w:r>
            <w:r w:rsidR="003B35BE" w:rsidRPr="00872585">
              <w:rPr>
                <w:b/>
                <w:bCs/>
              </w:rPr>
              <w:fldChar w:fldCharType="end"/>
            </w:r>
            <w:bookmarkEnd w:id="14"/>
          </w:p>
        </w:tc>
      </w:tr>
      <w:tr w:rsidR="0046757A" w:rsidRPr="00872585" w14:paraId="76756886" w14:textId="77777777" w:rsidTr="000229C9">
        <w:trPr>
          <w:trHeight w:hRule="exact" w:val="471"/>
        </w:trPr>
        <w:tc>
          <w:tcPr>
            <w:tcW w:w="9212" w:type="dxa"/>
          </w:tcPr>
          <w:p w14:paraId="63C422BC" w14:textId="3E6689BD" w:rsidR="0046757A" w:rsidRPr="00872585" w:rsidRDefault="0046757A" w:rsidP="002E1457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Starttid kl.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5" w:name="Text10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1</w:t>
            </w:r>
            <w:r w:rsidR="002E1457">
              <w:rPr>
                <w:b/>
                <w:bCs/>
              </w:rPr>
              <w:t>2.00</w:t>
            </w:r>
            <w:r w:rsidR="003B35BE" w:rsidRPr="00872585">
              <w:rPr>
                <w:b/>
                <w:bCs/>
              </w:rPr>
              <w:fldChar w:fldCharType="end"/>
            </w:r>
            <w:bookmarkEnd w:id="15"/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6" w:name="Text30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  <w:noProof/>
              </w:rPr>
              <w:t>under 7 år</w:t>
            </w:r>
            <w:r w:rsidR="003B35BE" w:rsidRPr="00872585">
              <w:rPr>
                <w:b/>
                <w:bCs/>
              </w:rPr>
              <w:fldChar w:fldCharType="end"/>
            </w:r>
            <w:bookmarkEnd w:id="16"/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7" w:name="Text27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  <w:noProof/>
              </w:rPr>
              <w:t>gratis</w:t>
            </w:r>
            <w:r w:rsidR="003B35BE" w:rsidRPr="00872585">
              <w:rPr>
                <w:b/>
                <w:bCs/>
              </w:rPr>
              <w:fldChar w:fldCharType="end"/>
            </w:r>
            <w:bookmarkEnd w:id="17"/>
          </w:p>
        </w:tc>
      </w:tr>
      <w:tr w:rsidR="0046757A" w:rsidRPr="00872585" w14:paraId="27E23343" w14:textId="77777777">
        <w:trPr>
          <w:trHeight w:hRule="exact" w:val="227"/>
        </w:trPr>
        <w:tc>
          <w:tcPr>
            <w:tcW w:w="9212" w:type="dxa"/>
          </w:tcPr>
          <w:p w14:paraId="1137E1E8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Anmälningsavgift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8" w:name="Text11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100</w:t>
            </w:r>
            <w:r w:rsidR="003B35BE" w:rsidRPr="00872585">
              <w:rPr>
                <w:b/>
                <w:bCs/>
              </w:rPr>
              <w:fldChar w:fldCharType="end"/>
            </w:r>
            <w:bookmarkEnd w:id="18"/>
            <w:r w:rsidRPr="00872585">
              <w:rPr>
                <w:b/>
                <w:bCs/>
              </w:rPr>
              <w:t xml:space="preserve"> kr.</w:t>
            </w:r>
            <w:r w:rsidRPr="00872585">
              <w:t xml:space="preserve"> </w:t>
            </w:r>
            <w:r w:rsidR="003B35BE" w:rsidRPr="00872585">
              <w:fldChar w:fldCharType="begin">
                <w:ffData>
                  <w:name w:val="Listruta3"/>
                  <w:enabled/>
                  <w:calcOnExit w:val="0"/>
                  <w:ddList>
                    <w:listEntry w:val="Välj enhet"/>
                    <w:listEntry w:val="/person"/>
                    <w:listEntry w:val="/par"/>
                    <w:listEntry w:val="/lag"/>
                  </w:ddList>
                </w:ffData>
              </w:fldChar>
            </w:r>
            <w:bookmarkStart w:id="19" w:name="Listruta3"/>
            <w:r w:rsidRPr="00872585">
              <w:instrText xml:space="preserve"> FORMDROPDOWN </w:instrText>
            </w:r>
            <w:r w:rsidR="00CB48A5">
              <w:fldChar w:fldCharType="separate"/>
            </w:r>
            <w:r w:rsidR="003B35BE" w:rsidRPr="00872585">
              <w:fldChar w:fldCharType="end"/>
            </w:r>
            <w:bookmarkEnd w:id="19"/>
          </w:p>
        </w:tc>
      </w:tr>
      <w:tr w:rsidR="0046757A" w:rsidRPr="00872585" w14:paraId="30A0ED62" w14:textId="77777777">
        <w:trPr>
          <w:trHeight w:hRule="exact" w:val="227"/>
        </w:trPr>
        <w:tc>
          <w:tcPr>
            <w:tcW w:w="9212" w:type="dxa"/>
          </w:tcPr>
          <w:p w14:paraId="2BD54ABD" w14:textId="77777777"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 w14:paraId="57EA9BB3" w14:textId="77777777">
        <w:trPr>
          <w:trHeight w:hRule="exact" w:val="227"/>
        </w:trPr>
        <w:tc>
          <w:tcPr>
            <w:tcW w:w="9212" w:type="dxa"/>
          </w:tcPr>
          <w:p w14:paraId="28BF8F56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Arrangörsförening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0" w:name="Text14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Lunds Dansklubb Gåsasteget</w:t>
            </w:r>
            <w:r w:rsidR="003B35BE" w:rsidRPr="00872585">
              <w:rPr>
                <w:b/>
                <w:bCs/>
              </w:rPr>
              <w:fldChar w:fldCharType="end"/>
            </w:r>
            <w:bookmarkEnd w:id="20"/>
          </w:p>
        </w:tc>
      </w:tr>
      <w:tr w:rsidR="0046757A" w:rsidRPr="00872585" w14:paraId="3EF2CC1A" w14:textId="77777777">
        <w:trPr>
          <w:trHeight w:hRule="exact" w:val="227"/>
        </w:trPr>
        <w:tc>
          <w:tcPr>
            <w:tcW w:w="9212" w:type="dxa"/>
          </w:tcPr>
          <w:p w14:paraId="5E640A7A" w14:textId="77777777"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 w14:paraId="4E01AE7A" w14:textId="77777777">
        <w:trPr>
          <w:trHeight w:hRule="exact" w:val="227"/>
        </w:trPr>
        <w:tc>
          <w:tcPr>
            <w:tcW w:w="9212" w:type="dxa"/>
          </w:tcPr>
          <w:p w14:paraId="038CDCDD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>Tävlingsorganisatör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1" w:name="Text15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Åsa Fridh</w:t>
            </w:r>
            <w:r w:rsidR="003B35BE" w:rsidRPr="00872585">
              <w:rPr>
                <w:b/>
                <w:bCs/>
              </w:rPr>
              <w:fldChar w:fldCharType="end"/>
            </w:r>
            <w:bookmarkEnd w:id="21"/>
            <w:r w:rsidRPr="00872585">
              <w:tab/>
            </w:r>
            <w:r w:rsidRPr="00872585">
              <w:rPr>
                <w:lang w:val="de-DE"/>
              </w:rPr>
              <w:t>Telefon</w:t>
            </w:r>
            <w:r w:rsidRPr="00872585">
              <w:rPr>
                <w:lang w:val="de-DE"/>
              </w:rPr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0708-252818</w:t>
            </w:r>
            <w:r w:rsidR="003B35BE" w:rsidRPr="00872585">
              <w:rPr>
                <w:b/>
                <w:bCs/>
              </w:rPr>
              <w:fldChar w:fldCharType="end"/>
            </w:r>
            <w:bookmarkEnd w:id="22"/>
          </w:p>
        </w:tc>
      </w:tr>
      <w:tr w:rsidR="0046757A" w:rsidRPr="00872585" w14:paraId="61AC2048" w14:textId="77777777">
        <w:trPr>
          <w:trHeight w:hRule="exact" w:val="227"/>
        </w:trPr>
        <w:tc>
          <w:tcPr>
            <w:tcW w:w="9212" w:type="dxa"/>
          </w:tcPr>
          <w:p w14:paraId="318F4DE5" w14:textId="77777777" w:rsidR="0046757A" w:rsidRPr="00872585" w:rsidRDefault="0046757A" w:rsidP="00BE2C4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rPr>
                <w:lang w:val="de-DE"/>
              </w:rPr>
              <w:tab/>
              <w:t>E-post</w:t>
            </w:r>
            <w:r w:rsidRPr="00872585">
              <w:rPr>
                <w:lang w:val="de-DE"/>
              </w:rPr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3" w:name="Text20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gasasteget@gmail.com</w:t>
            </w:r>
            <w:r w:rsidR="003B35BE" w:rsidRPr="00872585">
              <w:rPr>
                <w:b/>
                <w:bCs/>
              </w:rPr>
              <w:fldChar w:fldCharType="end"/>
            </w:r>
            <w:bookmarkEnd w:id="23"/>
            <w:r w:rsidRPr="00872585">
              <w:rPr>
                <w:lang w:val="de-DE"/>
              </w:rPr>
              <w:tab/>
            </w:r>
            <w:r w:rsidRPr="00872585">
              <w:t>Telefon tävlingsdagen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4" w:name="Text24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3B35BE" w:rsidRPr="00872585">
              <w:rPr>
                <w:b/>
                <w:bCs/>
              </w:rPr>
              <w:fldChar w:fldCharType="end"/>
            </w:r>
            <w:bookmarkEnd w:id="24"/>
          </w:p>
        </w:tc>
      </w:tr>
      <w:tr w:rsidR="0046757A" w:rsidRPr="00872585" w14:paraId="1CCE10A0" w14:textId="77777777">
        <w:trPr>
          <w:trHeight w:hRule="exact" w:val="227"/>
        </w:trPr>
        <w:tc>
          <w:tcPr>
            <w:tcW w:w="9212" w:type="dxa"/>
          </w:tcPr>
          <w:p w14:paraId="235F5F0C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rPr>
                <w:lang w:val="de-DE"/>
              </w:rPr>
              <w:tab/>
            </w:r>
            <w:r w:rsidRPr="00872585">
              <w:rPr>
                <w:lang w:val="de-DE"/>
              </w:rPr>
              <w:tab/>
            </w:r>
            <w:r w:rsidRPr="00872585">
              <w:rPr>
                <w:lang w:val="de-DE"/>
              </w:rPr>
              <w:tab/>
            </w:r>
          </w:p>
        </w:tc>
      </w:tr>
      <w:tr w:rsidR="0046757A" w:rsidRPr="00872585" w14:paraId="19F2E0C8" w14:textId="77777777">
        <w:trPr>
          <w:trHeight w:hRule="exact" w:val="227"/>
        </w:trPr>
        <w:tc>
          <w:tcPr>
            <w:tcW w:w="9212" w:type="dxa"/>
          </w:tcPr>
          <w:p w14:paraId="2860859F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Tävlingsledare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3B35BE" w:rsidRPr="00872585">
              <w:rPr>
                <w:b/>
                <w:bCs/>
              </w:rPr>
              <w:fldChar w:fldCharType="end"/>
            </w:r>
            <w:r w:rsidRPr="00872585">
              <w:tab/>
            </w:r>
          </w:p>
        </w:tc>
      </w:tr>
      <w:tr w:rsidR="0046757A" w:rsidRPr="00872585" w14:paraId="2103854E" w14:textId="77777777">
        <w:trPr>
          <w:trHeight w:hRule="exact" w:val="227"/>
        </w:trPr>
        <w:tc>
          <w:tcPr>
            <w:tcW w:w="9212" w:type="dxa"/>
          </w:tcPr>
          <w:p w14:paraId="15A61F17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tab/>
            </w:r>
            <w:r w:rsidRPr="00872585">
              <w:rPr>
                <w:lang w:val="de-DE"/>
              </w:rPr>
              <w:t>E-post</w:t>
            </w:r>
            <w:r w:rsidRPr="00872585">
              <w:rPr>
                <w:lang w:val="de-DE"/>
              </w:rPr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5" w:name="Text21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3B35BE" w:rsidRPr="00872585">
              <w:rPr>
                <w:b/>
                <w:bCs/>
              </w:rPr>
              <w:fldChar w:fldCharType="end"/>
            </w:r>
            <w:bookmarkEnd w:id="25"/>
            <w:r w:rsidRPr="00872585">
              <w:rPr>
                <w:lang w:val="de-DE"/>
              </w:rPr>
              <w:t xml:space="preserve"> </w:t>
            </w:r>
            <w:r w:rsidRPr="00872585">
              <w:rPr>
                <w:lang w:val="de-DE"/>
              </w:rPr>
              <w:tab/>
              <w:t>Telefon</w:t>
            </w:r>
            <w:r w:rsidRPr="00872585">
              <w:rPr>
                <w:lang w:val="de-DE"/>
              </w:rPr>
              <w:tab/>
            </w:r>
            <w:r w:rsidR="003B35BE" w:rsidRPr="00872585">
              <w:rPr>
                <w:b/>
                <w:bCs/>
                <w:lang w:val="de-DE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6" w:name="Text22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3B35BE" w:rsidRPr="00872585">
              <w:rPr>
                <w:b/>
                <w:bCs/>
                <w:lang w:val="de-DE"/>
              </w:rPr>
            </w:r>
            <w:r w:rsidR="003B35BE" w:rsidRPr="00872585">
              <w:rPr>
                <w:b/>
                <w:bCs/>
                <w:lang w:val="de-DE"/>
              </w:rPr>
              <w:fldChar w:fldCharType="separate"/>
            </w:r>
            <w:r w:rsidRPr="00872585">
              <w:rPr>
                <w:b/>
                <w:bCs/>
                <w:lang w:val="de-DE"/>
              </w:rPr>
              <w:t> </w:t>
            </w:r>
            <w:r w:rsidRPr="00872585">
              <w:rPr>
                <w:b/>
                <w:bCs/>
                <w:lang w:val="de-DE"/>
              </w:rPr>
              <w:t> </w:t>
            </w:r>
            <w:r w:rsidRPr="00872585">
              <w:rPr>
                <w:b/>
                <w:bCs/>
                <w:lang w:val="de-DE"/>
              </w:rPr>
              <w:t> </w:t>
            </w:r>
            <w:r w:rsidRPr="00872585">
              <w:rPr>
                <w:b/>
                <w:bCs/>
                <w:lang w:val="de-DE"/>
              </w:rPr>
              <w:t> </w:t>
            </w:r>
            <w:r w:rsidRPr="00872585">
              <w:rPr>
                <w:b/>
                <w:bCs/>
                <w:lang w:val="de-DE"/>
              </w:rPr>
              <w:t> </w:t>
            </w:r>
            <w:r w:rsidR="003B35BE" w:rsidRPr="00872585">
              <w:rPr>
                <w:b/>
                <w:bCs/>
                <w:lang w:val="de-DE"/>
              </w:rPr>
              <w:fldChar w:fldCharType="end"/>
            </w:r>
            <w:bookmarkEnd w:id="26"/>
          </w:p>
        </w:tc>
      </w:tr>
      <w:tr w:rsidR="0046757A" w:rsidRPr="00872585" w14:paraId="56574B90" w14:textId="77777777">
        <w:trPr>
          <w:trHeight w:hRule="exact" w:val="227"/>
        </w:trPr>
        <w:tc>
          <w:tcPr>
            <w:tcW w:w="9212" w:type="dxa"/>
          </w:tcPr>
          <w:p w14:paraId="1F1DD3E9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 w14:paraId="0FCE6F9D" w14:textId="77777777">
        <w:trPr>
          <w:trHeight w:hRule="exact" w:val="227"/>
        </w:trPr>
        <w:tc>
          <w:tcPr>
            <w:tcW w:w="9212" w:type="dxa"/>
          </w:tcPr>
          <w:p w14:paraId="6DFABCCF" w14:textId="76F8A9B6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Anmälan senast </w:t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7" w:name="Text31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</w:rPr>
              <w:t>2015-1</w:t>
            </w:r>
            <w:r w:rsidR="002E1457">
              <w:rPr>
                <w:b/>
                <w:bCs/>
              </w:rPr>
              <w:t>0-28</w:t>
            </w:r>
            <w:r w:rsidR="003B35BE" w:rsidRPr="00872585">
              <w:rPr>
                <w:b/>
                <w:bCs/>
              </w:rPr>
              <w:fldChar w:fldCharType="end"/>
            </w:r>
            <w:bookmarkEnd w:id="27"/>
            <w:r w:rsidRPr="00872585">
              <w:t xml:space="preserve"> på </w:t>
            </w:r>
            <w:hyperlink r:id="rId8" w:history="1">
              <w:r w:rsidR="00336708" w:rsidRPr="00A74D81">
                <w:rPr>
                  <w:rStyle w:val="Hyperlnk"/>
                </w:rPr>
                <w:t>www.dans.se</w:t>
              </w:r>
            </w:hyperlink>
            <w:r w:rsidR="00336708">
              <w:t xml:space="preserve"> </w:t>
            </w:r>
            <w:r w:rsidRPr="00872585">
              <w:t xml:space="preserve"> </w:t>
            </w:r>
          </w:p>
          <w:p w14:paraId="472A47D0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  <w:p w14:paraId="3C11BEB8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 </w:t>
            </w:r>
            <w:r w:rsidRPr="00872585">
              <w:tab/>
              <w:t>Adress</w:t>
            </w:r>
            <w:r w:rsidRPr="00872585">
              <w:tab/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3B35BE"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 w14:paraId="21D258B5" w14:textId="77777777">
        <w:trPr>
          <w:trHeight w:hRule="exact" w:val="227"/>
        </w:trPr>
        <w:tc>
          <w:tcPr>
            <w:tcW w:w="9212" w:type="dxa"/>
          </w:tcPr>
          <w:p w14:paraId="7D9C9A8C" w14:textId="77777777" w:rsidR="0046757A" w:rsidRPr="00872585" w:rsidRDefault="003B35BE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BE2C4F">
              <w:rPr>
                <w:b/>
                <w:bCs/>
                <w:noProof/>
              </w:rPr>
              <w:t>efteranmälan</w:t>
            </w:r>
            <w:r w:rsidR="005E1214">
              <w:rPr>
                <w:b/>
                <w:bCs/>
                <w:noProof/>
              </w:rPr>
              <w:t xml:space="preserve"> till 2015-11-11 </w:t>
            </w:r>
            <w:r w:rsidRPr="00872585">
              <w:rPr>
                <w:b/>
                <w:bCs/>
              </w:rPr>
              <w:fldChar w:fldCharType="end"/>
            </w:r>
          </w:p>
          <w:p w14:paraId="7BE1D5C1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 w14:paraId="6548CDB9" w14:textId="77777777">
        <w:trPr>
          <w:trHeight w:hRule="exact" w:val="227"/>
        </w:trPr>
        <w:tc>
          <w:tcPr>
            <w:tcW w:w="9212" w:type="dxa"/>
          </w:tcPr>
          <w:p w14:paraId="1DA1DA84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 w14:paraId="378D351E" w14:textId="77777777">
        <w:trPr>
          <w:trHeight w:hRule="exact" w:val="227"/>
        </w:trPr>
        <w:tc>
          <w:tcPr>
            <w:tcW w:w="9212" w:type="dxa"/>
          </w:tcPr>
          <w:p w14:paraId="35090EE5" w14:textId="77777777"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rPr>
                <w:lang w:val="de-DE"/>
              </w:rPr>
              <w:t>Tävlingsinformation</w:t>
            </w:r>
          </w:p>
        </w:tc>
      </w:tr>
      <w:tr w:rsidR="0046757A" w:rsidRPr="00872585" w14:paraId="33EFF085" w14:textId="77777777">
        <w:trPr>
          <w:trHeight w:hRule="exact" w:val="227"/>
        </w:trPr>
        <w:tc>
          <w:tcPr>
            <w:tcW w:w="9212" w:type="dxa"/>
          </w:tcPr>
          <w:p w14:paraId="3F3B9624" w14:textId="3C93A8C6" w:rsidR="0046757A" w:rsidRDefault="003B35BE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5E1214">
              <w:rPr>
                <w:b/>
                <w:bCs/>
              </w:rPr>
              <w:t>R-tävling med Skåne/Halland DistriktsCup R/N-klasser</w:t>
            </w:r>
            <w:r w:rsidR="002E1457">
              <w:rPr>
                <w:b/>
                <w:bCs/>
              </w:rPr>
              <w:t xml:space="preserve"> samt Rekryteringsklass</w:t>
            </w:r>
            <w:r w:rsidRPr="00872585">
              <w:rPr>
                <w:b/>
                <w:bCs/>
              </w:rPr>
              <w:fldChar w:fldCharType="end"/>
            </w:r>
          </w:p>
          <w:p w14:paraId="6BFBBF8A" w14:textId="77777777" w:rsidR="00E16E2B" w:rsidRPr="00872585" w:rsidRDefault="00E16E2B" w:rsidP="000229C9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</w:p>
        </w:tc>
      </w:tr>
      <w:tr w:rsidR="0046757A" w:rsidRPr="00872585" w14:paraId="4AD25B28" w14:textId="77777777">
        <w:trPr>
          <w:trHeight w:hRule="exact" w:val="227"/>
        </w:trPr>
        <w:tc>
          <w:tcPr>
            <w:tcW w:w="9212" w:type="dxa"/>
          </w:tcPr>
          <w:p w14:paraId="16EADAA3" w14:textId="77777777" w:rsidR="0046757A" w:rsidRPr="00872585" w:rsidRDefault="003B35BE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E16E2B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 w14:paraId="3027E47E" w14:textId="77777777">
        <w:trPr>
          <w:trHeight w:hRule="exact" w:val="227"/>
        </w:trPr>
        <w:tc>
          <w:tcPr>
            <w:tcW w:w="9212" w:type="dxa"/>
          </w:tcPr>
          <w:p w14:paraId="02FFF35D" w14:textId="6E651816" w:rsidR="0046757A" w:rsidRPr="00872585" w:rsidRDefault="0046757A" w:rsidP="002E1457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t xml:space="preserve">Inbetalning av anmälningsavgift senast </w:t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8" w:name="Text32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5E1214">
              <w:rPr>
                <w:b/>
                <w:bCs/>
              </w:rPr>
              <w:t>2015-11-</w:t>
            </w:r>
            <w:r w:rsidR="002E1457">
              <w:rPr>
                <w:b/>
                <w:bCs/>
              </w:rPr>
              <w:t>07</w:t>
            </w:r>
            <w:r w:rsidR="003B35BE" w:rsidRPr="00872585">
              <w:rPr>
                <w:b/>
                <w:bCs/>
              </w:rPr>
              <w:fldChar w:fldCharType="end"/>
            </w:r>
            <w:bookmarkEnd w:id="28"/>
            <w:r w:rsidRPr="00872585">
              <w:t xml:space="preserve"> till </w:t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Listruta2"/>
                  <w:enabled/>
                  <w:calcOnExit w:val="0"/>
                  <w:ddList>
                    <w:result w:val="2"/>
                    <w:listEntry w:val="Välj konto"/>
                    <w:listEntry w:val="Bankgiro"/>
                    <w:listEntry w:val="Plus Giro"/>
                  </w:ddList>
                </w:ffData>
              </w:fldChar>
            </w:r>
            <w:bookmarkStart w:id="29" w:name="Listruta2"/>
            <w:r w:rsidRPr="00872585">
              <w:rPr>
                <w:b/>
                <w:bCs/>
              </w:rPr>
              <w:instrText xml:space="preserve"> FORMDROPDOWN </w:instrText>
            </w:r>
            <w:r w:rsidR="00CB48A5">
              <w:rPr>
                <w:b/>
                <w:bCs/>
              </w:rPr>
            </w:r>
            <w:r w:rsidR="00CB48A5">
              <w:rPr>
                <w:b/>
                <w:bCs/>
              </w:rPr>
              <w:fldChar w:fldCharType="separate"/>
            </w:r>
            <w:r w:rsidR="003B35BE" w:rsidRPr="00872585">
              <w:rPr>
                <w:b/>
                <w:bCs/>
              </w:rPr>
              <w:fldChar w:fldCharType="end"/>
            </w:r>
            <w:bookmarkEnd w:id="29"/>
            <w:r w:rsidRPr="00872585">
              <w:t xml:space="preserve"> </w:t>
            </w:r>
            <w:r w:rsidR="003B35BE" w:rsidRPr="00872585">
              <w:rPr>
                <w:b/>
                <w:bCs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0" w:name="Text33"/>
            <w:r w:rsidRPr="00872585">
              <w:rPr>
                <w:b/>
                <w:bCs/>
              </w:rPr>
              <w:instrText xml:space="preserve"> FORMTEXT </w:instrText>
            </w:r>
            <w:r w:rsidR="003B35BE" w:rsidRPr="00872585">
              <w:rPr>
                <w:b/>
                <w:bCs/>
              </w:rPr>
            </w:r>
            <w:r w:rsidR="003B35BE" w:rsidRPr="00872585">
              <w:rPr>
                <w:b/>
                <w:bCs/>
              </w:rPr>
              <w:fldChar w:fldCharType="separate"/>
            </w:r>
            <w:r w:rsidR="00374726">
              <w:rPr>
                <w:b/>
                <w:bCs/>
              </w:rPr>
              <w:t>82 53 67-6</w:t>
            </w:r>
            <w:r w:rsidR="003B35BE" w:rsidRPr="00872585">
              <w:rPr>
                <w:b/>
                <w:bCs/>
              </w:rPr>
              <w:fldChar w:fldCharType="end"/>
            </w:r>
            <w:bookmarkEnd w:id="30"/>
          </w:p>
        </w:tc>
      </w:tr>
    </w:tbl>
    <w:p w14:paraId="057587FA" w14:textId="77777777" w:rsidR="0046757A" w:rsidRDefault="0046757A" w:rsidP="0046757A">
      <w:pPr>
        <w:tabs>
          <w:tab w:val="right" w:pos="1620"/>
          <w:tab w:val="left" w:pos="1800"/>
          <w:tab w:val="right" w:pos="6300"/>
          <w:tab w:val="left" w:pos="6480"/>
        </w:tabs>
      </w:pPr>
      <w:r>
        <w:t xml:space="preserve"> </w:t>
      </w:r>
    </w:p>
    <w:tbl>
      <w:tblPr>
        <w:tblW w:w="5000" w:type="pct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468"/>
        <w:gridCol w:w="300"/>
        <w:gridCol w:w="322"/>
        <w:gridCol w:w="320"/>
        <w:gridCol w:w="314"/>
        <w:gridCol w:w="301"/>
        <w:gridCol w:w="332"/>
        <w:gridCol w:w="544"/>
        <w:gridCol w:w="544"/>
        <w:gridCol w:w="292"/>
        <w:gridCol w:w="323"/>
        <w:gridCol w:w="587"/>
        <w:gridCol w:w="589"/>
        <w:gridCol w:w="292"/>
        <w:gridCol w:w="323"/>
        <w:gridCol w:w="495"/>
        <w:gridCol w:w="7"/>
        <w:gridCol w:w="487"/>
        <w:gridCol w:w="1219"/>
      </w:tblGrid>
      <w:tr w:rsidR="0046757A" w:rsidRPr="00872585" w14:paraId="39EC4B1A" w14:textId="77777777" w:rsidTr="00C45392">
        <w:trPr>
          <w:gridBefore w:val="1"/>
          <w:wBefore w:w="811" w:type="pct"/>
          <w:cantSplit/>
        </w:trPr>
        <w:tc>
          <w:tcPr>
            <w:tcW w:w="694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EE2FE8" w14:textId="77777777" w:rsidR="0046757A" w:rsidRPr="00194200" w:rsidRDefault="0046757A" w:rsidP="00194200">
            <w:pPr>
              <w:pStyle w:val="Rubrik4"/>
            </w:pPr>
            <w:r w:rsidRPr="00194200">
              <w:t>35+</w:t>
            </w:r>
          </w:p>
        </w:tc>
        <w:tc>
          <w:tcPr>
            <w:tcW w:w="949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B07F98" w14:textId="77777777" w:rsidR="0046757A" w:rsidRPr="00194200" w:rsidRDefault="0046757A" w:rsidP="00194200">
            <w:pPr>
              <w:pStyle w:val="Rubrik4"/>
            </w:pPr>
            <w:r w:rsidRPr="00194200">
              <w:t>VUXEN</w:t>
            </w:r>
          </w:p>
        </w:tc>
        <w:tc>
          <w:tcPr>
            <w:tcW w:w="98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1BB96A" w14:textId="77777777" w:rsidR="0046757A" w:rsidRPr="00194200" w:rsidRDefault="00194200" w:rsidP="00194200">
            <w:pPr>
              <w:pStyle w:val="Rubrik4"/>
            </w:pPr>
            <w:r>
              <w:t>JUNIOR</w:t>
            </w:r>
          </w:p>
        </w:tc>
        <w:tc>
          <w:tcPr>
            <w:tcW w:w="88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2CA5177D" w14:textId="77777777" w:rsidR="0046757A" w:rsidRPr="00194200" w:rsidRDefault="0046757A">
            <w:pPr>
              <w:pStyle w:val="Rubrik4"/>
              <w:rPr>
                <w:lang w:val="sv-SE"/>
              </w:rPr>
            </w:pPr>
            <w:r w:rsidRPr="00194200">
              <w:rPr>
                <w:lang w:val="sv-SE"/>
              </w:rPr>
              <w:t>UNGDOM</w:t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82D32D" w14:textId="77777777" w:rsidR="0046757A" w:rsidRPr="00194200" w:rsidRDefault="0046757A">
            <w:pPr>
              <w:pStyle w:val="Rubrik4"/>
            </w:pPr>
            <w:r w:rsidRPr="00194200">
              <w:t>BARN</w:t>
            </w:r>
          </w:p>
        </w:tc>
      </w:tr>
      <w:tr w:rsidR="00194200" w:rsidRPr="00872585" w14:paraId="683AEEE5" w14:textId="77777777" w:rsidTr="00C45392">
        <w:tblPrEx>
          <w:tblCellMar>
            <w:left w:w="70" w:type="dxa"/>
            <w:right w:w="70" w:type="dxa"/>
          </w:tblCellMar>
        </w:tblPrEx>
        <w:trPr>
          <w:gridBefore w:val="1"/>
          <w:wBefore w:w="811" w:type="pct"/>
          <w:cantSplit/>
          <w:trHeight w:hRule="exact" w:val="340"/>
        </w:trPr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909F18C" w14:textId="77777777" w:rsidR="0046757A" w:rsidRPr="00872585" w:rsidRDefault="0046757A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D845E2D" w14:textId="77777777" w:rsidR="0046757A" w:rsidRPr="00872585" w:rsidRDefault="0046757A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1DC7C6" w14:textId="77777777"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385F88F" w14:textId="77777777" w:rsidR="0046757A" w:rsidRPr="00872585" w:rsidRDefault="0046757A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9D4292" w14:textId="77777777"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D0F8C7E" w14:textId="77777777"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8D931D" w14:textId="77777777"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51BB78" w14:textId="77777777" w:rsidR="0046757A" w:rsidRPr="00BF0759" w:rsidRDefault="0046757A" w:rsidP="000229C9">
            <w:pPr>
              <w:jc w:val="center"/>
              <w:rPr>
                <w:lang w:val="de-DE"/>
              </w:rPr>
            </w:pPr>
            <w:r w:rsidRPr="00BF0759">
              <w:rPr>
                <w:lang w:val="de-DE"/>
              </w:rPr>
              <w:t>R</w:t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C91AEB4" w14:textId="77777777"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BE80D81" w14:textId="77777777"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5AC6BB" w14:textId="77777777"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86EEF8" w14:textId="77777777"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48A5D4F" w14:textId="77777777"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B2A88E5" w14:textId="77777777"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9D2BA4B" w14:textId="77777777"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41A7E4" w14:textId="77777777"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5D284BC" w14:textId="77777777" w:rsidR="0046757A" w:rsidRPr="00872585" w:rsidRDefault="0046757A">
            <w:pPr>
              <w:jc w:val="center"/>
            </w:pPr>
            <w:r w:rsidRPr="00872585">
              <w:t>R</w:t>
            </w:r>
          </w:p>
        </w:tc>
      </w:tr>
      <w:tr w:rsidR="00194200" w:rsidRPr="00872585" w14:paraId="0624466E" w14:textId="77777777" w:rsidTr="00C45392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EBB5C9" w14:textId="77777777" w:rsidR="0046757A" w:rsidRPr="00872585" w:rsidRDefault="0046757A">
            <w:pPr>
              <w:jc w:val="center"/>
            </w:pPr>
            <w:r w:rsidRPr="00872585">
              <w:t>Bugg</w:t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68A9BDC1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52E177DE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2EC068ED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26860771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7ED84E7E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B482CD0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2AEBF6EA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96C3032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0681C90E" w14:textId="77777777"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C0ADE3A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07FC1D22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6DF64E75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1D2CC5AF" w14:textId="77777777"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59A882B2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30AAC261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21EFC34E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C45392" w:rsidRPr="00872585" w14:paraId="1D8D6105" w14:textId="77777777" w:rsidTr="00C45392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AE9B31" w14:textId="77777777" w:rsidR="00C45392" w:rsidRPr="00872585" w:rsidRDefault="00C45392">
            <w:pPr>
              <w:jc w:val="center"/>
            </w:pPr>
            <w:r w:rsidRPr="00872585">
              <w:t>Dubbelbugg</w:t>
            </w:r>
          </w:p>
        </w:tc>
        <w:tc>
          <w:tcPr>
            <w:tcW w:w="694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1D84673E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7B797117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7CF468B4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761AA37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08CBDE52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101C9734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3E16E33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6A4D58DE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34571B49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0CBE82CF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03ACF706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C45392" w:rsidRPr="00872585" w14:paraId="55DDE554" w14:textId="77777777" w:rsidTr="00C45392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CFCD5D" w14:textId="77777777" w:rsidR="00C45392" w:rsidRPr="00872585" w:rsidRDefault="00C45392">
            <w:pPr>
              <w:jc w:val="center"/>
              <w:rPr>
                <w:lang w:val="en-GB"/>
              </w:rPr>
            </w:pPr>
            <w:r w:rsidRPr="00872585">
              <w:t>Lindy</w:t>
            </w:r>
            <w:r w:rsidRPr="00872585">
              <w:rPr>
                <w:lang w:val="en-GB"/>
              </w:rPr>
              <w:t xml:space="preserve"> Hop</w:t>
            </w:r>
          </w:p>
        </w:tc>
        <w:tc>
          <w:tcPr>
            <w:tcW w:w="694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66064CBD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1ABAD457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0C70D3BE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5F77D419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1310A624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00C26B81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DA2DEB9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2C473527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42CEE538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163C7D32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299BB790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</w:tr>
      <w:tr w:rsidR="00C45392" w:rsidRPr="00872585" w14:paraId="151DD340" w14:textId="77777777" w:rsidTr="00C45392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B3B570" w14:textId="77777777" w:rsidR="00C45392" w:rsidRPr="00872585" w:rsidRDefault="00C45392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Rock</w:t>
            </w:r>
            <w:r w:rsidRPr="00872585">
              <w:t>´</w:t>
            </w:r>
            <w:r w:rsidRPr="00872585">
              <w:rPr>
                <w:lang w:val="en-GB"/>
              </w:rPr>
              <w:t>n´Roll</w:t>
            </w:r>
          </w:p>
        </w:tc>
        <w:tc>
          <w:tcPr>
            <w:tcW w:w="694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55444F12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389A4706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11A370B9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6281DE2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0C0F352E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E77E387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18608644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4A0B9879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39E53585" w14:textId="77777777" w:rsidR="00C45392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14:paraId="294307CF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0B8F5789" w14:textId="77777777"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</w:tr>
      <w:tr w:rsidR="00194200" w:rsidRPr="00872585" w14:paraId="57F50707" w14:textId="77777777" w:rsidTr="00C45392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05BC" w14:textId="77777777" w:rsidR="0046757A" w:rsidRPr="00872585" w:rsidRDefault="0046757A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Boogie W</w:t>
            </w:r>
          </w:p>
        </w:tc>
        <w:tc>
          <w:tcPr>
            <w:tcW w:w="52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4A6EBBB6" w14:textId="77777777"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5241AB9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2521EA60" w14:textId="77777777" w:rsidR="0046757A" w:rsidRPr="00872585" w:rsidRDefault="0046757A">
            <w:pPr>
              <w:jc w:val="center"/>
              <w:rPr>
                <w:rFonts w:ascii="Arial Black" w:hAnsi="Arial Black"/>
                <w:color w:val="FFFFFF"/>
              </w:rPr>
            </w:pPr>
          </w:p>
        </w:tc>
        <w:tc>
          <w:tcPr>
            <w:tcW w:w="18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21291D13" w14:textId="77777777" w:rsidR="0046757A" w:rsidRPr="00872585" w:rsidRDefault="003B35BE" w:rsidP="000229C9">
            <w:pPr>
              <w:jc w:val="center"/>
              <w:rPr>
                <w:rFonts w:ascii="Arial Black" w:hAnsi="Arial Black"/>
                <w:color w:val="FFFFFF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14D1E38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68D2CA6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30F6C222" w14:textId="77777777" w:rsidR="0046757A" w:rsidRPr="00872585" w:rsidRDefault="0046757A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0582666D" w14:textId="77777777" w:rsidR="0046757A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76A00F6D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757CD2C3" w14:textId="77777777" w:rsidR="0046757A" w:rsidRPr="00872585" w:rsidRDefault="0046757A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0AE80F2" w14:textId="77777777" w:rsidR="0046757A" w:rsidRPr="00872585" w:rsidRDefault="003B35BE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195925D" w14:textId="77777777" w:rsidR="0046757A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14:paraId="721CDA71" w14:textId="77777777" w:rsidR="0046757A" w:rsidRPr="00872585" w:rsidRDefault="0046757A">
            <w:pPr>
              <w:jc w:val="center"/>
              <w:rPr>
                <w:rFonts w:ascii="Arial Black" w:hAnsi="Arial Black"/>
              </w:rPr>
            </w:pPr>
          </w:p>
        </w:tc>
      </w:tr>
      <w:tr w:rsidR="00C45392" w:rsidRPr="00872585" w14:paraId="556DE162" w14:textId="77777777" w:rsidTr="00C45392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1B799F" w14:textId="77777777" w:rsidR="00C45392" w:rsidRPr="00872585" w:rsidRDefault="00C45392">
            <w:pPr>
              <w:jc w:val="center"/>
              <w:rPr>
                <w:lang w:val="en-GB"/>
              </w:rPr>
            </w:pPr>
            <w:r>
              <w:t>WCS</w:t>
            </w:r>
          </w:p>
        </w:tc>
        <w:tc>
          <w:tcPr>
            <w:tcW w:w="521" w:type="pct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2F15C00D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70756CCA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63DB78D1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75B6D871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9A642F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  <w:vAlign w:val="bottom"/>
          </w:tcPr>
          <w:p w14:paraId="78021FBC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04886624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FC31A69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7AD93C35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7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7AE7A613" w14:textId="77777777"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3DB2B9A" w14:textId="77777777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A2480CC" w14:textId="6B015144" w:rsidR="00C45392" w:rsidRPr="00872585" w:rsidRDefault="003B35BE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CB48A5">
              <w:rPr>
                <w:rFonts w:ascii="Arial Black" w:hAnsi="Arial Black"/>
              </w:rPr>
            </w:r>
            <w:r w:rsidR="00CB48A5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</w:tbl>
    <w:p w14:paraId="736C4D2E" w14:textId="77777777"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  <w:rPr>
          <w:sz w:val="16"/>
        </w:rPr>
      </w:pPr>
      <w:r>
        <w:rPr>
          <w:sz w:val="16"/>
        </w:rPr>
        <w:t>Klasser med svart ruta är rankinggrundande. Klasser med grå ruta är ej öppnade klasser.</w:t>
      </w:r>
    </w:p>
    <w:p w14:paraId="1CD9E316" w14:textId="77777777"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14:paraId="6DE982C1" w14:textId="77777777" w:rsidR="00647587" w:rsidRDefault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14:paraId="324A160F" w14:textId="77777777"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t>Intygas att inbjudan överensstämmer med sanktionerad tävling</w:t>
      </w:r>
    </w:p>
    <w:p w14:paraId="5F3CFF4F" w14:textId="77777777"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14:paraId="421B6CF0" w14:textId="77777777"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14:paraId="312F1AF7" w14:textId="77777777" w:rsidR="0046757A" w:rsidRDefault="0046757A">
      <w:r>
        <w:t>-------------------------------------------------</w:t>
      </w:r>
    </w:p>
    <w:p w14:paraId="772A3F28" w14:textId="77777777" w:rsidR="00A81DC3" w:rsidRDefault="003B35BE" w:rsidP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fldChar w:fldCharType="begin">
          <w:ffData>
            <w:name w:val="Text17"/>
            <w:enabled/>
            <w:calcOnExit w:val="0"/>
            <w:textInput>
              <w:default w:val="Siv Karlsson"/>
            </w:textInput>
          </w:ffData>
        </w:fldChar>
      </w:r>
      <w:bookmarkStart w:id="31" w:name="Text17"/>
      <w:r w:rsidR="0046757A">
        <w:instrText xml:space="preserve"> FORMTEXT </w:instrText>
      </w:r>
      <w:r>
        <w:fldChar w:fldCharType="separate"/>
      </w:r>
      <w:r w:rsidR="0046757A">
        <w:rPr>
          <w:noProof/>
        </w:rPr>
        <w:t>Siv Karlsson</w:t>
      </w:r>
      <w:r>
        <w:fldChar w:fldCharType="end"/>
      </w:r>
      <w:bookmarkEnd w:id="31"/>
    </w:p>
    <w:sectPr w:rsidR="00A81DC3" w:rsidSect="0046757A"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2B6BAC" w14:textId="77777777" w:rsidR="00CB48A5" w:rsidRDefault="00CB48A5" w:rsidP="006E7A08">
      <w:pPr>
        <w:spacing w:after="0"/>
      </w:pPr>
      <w:r>
        <w:separator/>
      </w:r>
    </w:p>
  </w:endnote>
  <w:endnote w:type="continuationSeparator" w:id="0">
    <w:p w14:paraId="3F89FE3B" w14:textId="77777777" w:rsidR="00CB48A5" w:rsidRDefault="00CB48A5" w:rsidP="006E7A0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A1"/>
    <w:family w:val="auto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5FCB8D" w14:textId="77777777" w:rsidR="000229C9" w:rsidRDefault="003559A0">
    <w:pPr>
      <w:pStyle w:val="Sidfot"/>
      <w:pBdr>
        <w:bottom w:val="single" w:sz="6" w:space="1" w:color="auto"/>
      </w:pBdr>
      <w:tabs>
        <w:tab w:val="clear" w:pos="4536"/>
        <w:tab w:val="left" w:pos="1134"/>
        <w:tab w:val="left" w:pos="1701"/>
        <w:tab w:val="left" w:pos="3119"/>
        <w:tab w:val="center" w:pos="4820"/>
        <w:tab w:val="left" w:pos="6480"/>
        <w:tab w:val="left" w:pos="7560"/>
      </w:tabs>
      <w:rPr>
        <w:sz w:val="16"/>
      </w:rPr>
    </w:pPr>
    <w:r>
      <w:rPr>
        <w:b/>
        <w:bCs/>
        <w:sz w:val="16"/>
      </w:rPr>
      <w:t>Svenska Danssportförbundet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2"/>
      </w:rPr>
      <w:tab/>
      <w:t>Rev. 111031 TJ Dok.041</w:t>
    </w:r>
  </w:p>
  <w:p w14:paraId="7810DA21" w14:textId="77777777"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Postadress kansli</w:t>
    </w:r>
    <w:r>
      <w:rPr>
        <w:sz w:val="16"/>
      </w:rPr>
      <w:tab/>
      <w:t>Telefon</w:t>
    </w:r>
    <w:r>
      <w:rPr>
        <w:sz w:val="16"/>
      </w:rPr>
      <w:tab/>
      <w:t>E-post</w:t>
    </w:r>
    <w:r>
      <w:rPr>
        <w:sz w:val="16"/>
      </w:rPr>
      <w:tab/>
      <w:t>www</w:t>
    </w:r>
    <w:r>
      <w:rPr>
        <w:sz w:val="16"/>
      </w:rPr>
      <w:tab/>
      <w:t>Bankgiro</w:t>
    </w:r>
    <w:r>
      <w:rPr>
        <w:sz w:val="16"/>
      </w:rPr>
      <w:tab/>
      <w:t>Organisations nr.</w:t>
    </w:r>
  </w:p>
  <w:p w14:paraId="398D1222" w14:textId="77777777"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Idrottens Hus</w:t>
    </w:r>
    <w:r>
      <w:rPr>
        <w:sz w:val="16"/>
      </w:rPr>
      <w:tab/>
      <w:t>08-699 60 00</w:t>
    </w:r>
    <w:r>
      <w:rPr>
        <w:sz w:val="16"/>
      </w:rPr>
      <w:tab/>
      <w:t>kansli@danssport.se</w:t>
    </w:r>
    <w:r>
      <w:rPr>
        <w:sz w:val="16"/>
      </w:rPr>
      <w:tab/>
    </w:r>
    <w:bookmarkStart w:id="32" w:name="_Hlt71920709"/>
    <w:r>
      <w:rPr>
        <w:sz w:val="16"/>
      </w:rPr>
      <w:t>w</w:t>
    </w:r>
    <w:bookmarkEnd w:id="32"/>
    <w:r>
      <w:rPr>
        <w:sz w:val="16"/>
      </w:rPr>
      <w:t>ww.danssport.se</w:t>
    </w:r>
    <w:r>
      <w:rPr>
        <w:sz w:val="16"/>
      </w:rPr>
      <w:tab/>
      <w:t>637-8624</w:t>
    </w:r>
    <w:r>
      <w:rPr>
        <w:sz w:val="16"/>
      </w:rPr>
      <w:tab/>
      <w:t>802010-0452</w:t>
    </w:r>
  </w:p>
  <w:p w14:paraId="73FD7CCA" w14:textId="77777777"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Fiskartorpsvägen 15A</w:t>
    </w:r>
    <w:r>
      <w:rPr>
        <w:sz w:val="16"/>
      </w:rPr>
      <w:tab/>
      <w:t>Telefax</w:t>
    </w:r>
  </w:p>
  <w:p w14:paraId="5EA93470" w14:textId="77777777"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</w:pPr>
    <w:r>
      <w:rPr>
        <w:sz w:val="16"/>
      </w:rPr>
      <w:t>114 73 Stockholm</w:t>
    </w:r>
    <w:r>
      <w:rPr>
        <w:sz w:val="16"/>
      </w:rPr>
      <w:tab/>
      <w:t>08-699 65 31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CBBB33" w14:textId="77777777" w:rsidR="00CB48A5" w:rsidRDefault="00CB48A5" w:rsidP="006E7A08">
      <w:pPr>
        <w:spacing w:after="0"/>
      </w:pPr>
      <w:r>
        <w:separator/>
      </w:r>
    </w:p>
  </w:footnote>
  <w:footnote w:type="continuationSeparator" w:id="0">
    <w:p w14:paraId="701D42A1" w14:textId="77777777" w:rsidR="00CB48A5" w:rsidRDefault="00CB48A5" w:rsidP="006E7A0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FOxgk3rTxuM7QPxzTp7Xs8iNXiQ=" w:salt="a41yWug1vkSi0ayYSalIqw==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B0"/>
    <w:rsid w:val="000229C9"/>
    <w:rsid w:val="000661F0"/>
    <w:rsid w:val="000D75B0"/>
    <w:rsid w:val="00194200"/>
    <w:rsid w:val="00230406"/>
    <w:rsid w:val="002D2226"/>
    <w:rsid w:val="002E1457"/>
    <w:rsid w:val="002F2B46"/>
    <w:rsid w:val="00300931"/>
    <w:rsid w:val="00336708"/>
    <w:rsid w:val="003559A0"/>
    <w:rsid w:val="00374726"/>
    <w:rsid w:val="00381A92"/>
    <w:rsid w:val="003B35BE"/>
    <w:rsid w:val="003B6CE7"/>
    <w:rsid w:val="0046757A"/>
    <w:rsid w:val="00524F09"/>
    <w:rsid w:val="00537329"/>
    <w:rsid w:val="00542F3D"/>
    <w:rsid w:val="005E1214"/>
    <w:rsid w:val="006124A3"/>
    <w:rsid w:val="00647587"/>
    <w:rsid w:val="00661457"/>
    <w:rsid w:val="006D1DAD"/>
    <w:rsid w:val="006E7A08"/>
    <w:rsid w:val="007076FA"/>
    <w:rsid w:val="007257BA"/>
    <w:rsid w:val="007B57ED"/>
    <w:rsid w:val="007C0118"/>
    <w:rsid w:val="007C6929"/>
    <w:rsid w:val="007D3E71"/>
    <w:rsid w:val="00872585"/>
    <w:rsid w:val="008A70D4"/>
    <w:rsid w:val="008C6194"/>
    <w:rsid w:val="00971E30"/>
    <w:rsid w:val="00A431DA"/>
    <w:rsid w:val="00A81DC3"/>
    <w:rsid w:val="00AA7594"/>
    <w:rsid w:val="00B63705"/>
    <w:rsid w:val="00BA65B0"/>
    <w:rsid w:val="00BD62A2"/>
    <w:rsid w:val="00BE2C4F"/>
    <w:rsid w:val="00BF0759"/>
    <w:rsid w:val="00C45392"/>
    <w:rsid w:val="00C6445B"/>
    <w:rsid w:val="00CA109B"/>
    <w:rsid w:val="00CB48A5"/>
    <w:rsid w:val="00D239A4"/>
    <w:rsid w:val="00E16E2B"/>
    <w:rsid w:val="00E52A7F"/>
    <w:rsid w:val="00E83465"/>
    <w:rsid w:val="00EB0183"/>
    <w:rsid w:val="00F046E9"/>
    <w:rsid w:val="00F81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8E61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4F09"/>
    <w:pPr>
      <w:spacing w:after="200"/>
      <w:contextualSpacing/>
    </w:pPr>
    <w:rPr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qFormat/>
    <w:rsid w:val="0046757A"/>
    <w:pPr>
      <w:keepNext/>
      <w:spacing w:before="240" w:after="60"/>
      <w:contextualSpacing w:val="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paragraph" w:styleId="Rubrik4">
    <w:name w:val="heading 4"/>
    <w:basedOn w:val="Normal"/>
    <w:next w:val="Normal"/>
    <w:link w:val="Rubrik4Char"/>
    <w:qFormat/>
    <w:rsid w:val="0046757A"/>
    <w:pPr>
      <w:keepNext/>
      <w:tabs>
        <w:tab w:val="left" w:pos="5104"/>
      </w:tabs>
      <w:spacing w:after="0"/>
      <w:ind w:left="-71" w:firstLine="71"/>
      <w:contextualSpacing w:val="0"/>
      <w:jc w:val="center"/>
      <w:outlineLvl w:val="3"/>
    </w:pPr>
    <w:rPr>
      <w:rFonts w:ascii="Arial" w:eastAsia="Times New Roman" w:hAnsi="Arial" w:cs="Arial"/>
      <w:b/>
      <w:sz w:val="20"/>
      <w:szCs w:val="24"/>
      <w:lang w:val="de-DE"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46757A"/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character" w:customStyle="1" w:styleId="Rubrik4Char">
    <w:name w:val="Rubrik 4 Char"/>
    <w:basedOn w:val="Standardstycketeckensnitt"/>
    <w:link w:val="Rubrik4"/>
    <w:rsid w:val="0046757A"/>
    <w:rPr>
      <w:rFonts w:ascii="Arial" w:eastAsia="Times New Roman" w:hAnsi="Arial" w:cs="Arial"/>
      <w:b/>
      <w:sz w:val="20"/>
      <w:szCs w:val="24"/>
      <w:lang w:val="de-DE" w:eastAsia="sv-SE"/>
    </w:rPr>
  </w:style>
  <w:style w:type="paragraph" w:styleId="Sidhuvud">
    <w:name w:val="header"/>
    <w:basedOn w:val="Normal"/>
    <w:link w:val="Sidhuvud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huvudChar">
    <w:name w:val="Sidhuvud Char"/>
    <w:basedOn w:val="Standardstycketeckensnitt"/>
    <w:link w:val="Sidhuvud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paragraph" w:styleId="Sidfot">
    <w:name w:val="footer"/>
    <w:basedOn w:val="Normal"/>
    <w:link w:val="Sidfot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fotChar">
    <w:name w:val="Sidfot Char"/>
    <w:basedOn w:val="Standardstycketeckensnitt"/>
    <w:link w:val="Sidfot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character" w:styleId="Hyperlnk">
    <w:name w:val="Hyperlink"/>
    <w:basedOn w:val="Standardstycketeckensnitt"/>
    <w:semiHidden/>
    <w:rsid w:val="0046757A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6757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675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hyperlink" Target="http://www.dans.se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ma\AppData\Local\Microsoft\Windows\Temporary%20Internet%20Files\Content.Outlook\I42EWXWD\041-120102-Tavlingsinbjudan-br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E8E283-FF96-0340-BE78-1AE504394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C:\Users\Ema\AppData\Local\Microsoft\Windows\Temporary Internet Files\Content.Outlook\I42EWXWD\041-120102-Tavlingsinbjudan-brr.dot</Template>
  <TotalTime>0</TotalTime>
  <Pages>1</Pages>
  <Words>410</Words>
  <Characters>2177</Characters>
  <Application>Microsoft Macintosh Word</Application>
  <DocSecurity>0</DocSecurity>
  <Lines>18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Tävlingsinbjudan</vt:lpstr>
      <vt:lpstr>Tävlingsinbjudan</vt:lpstr>
    </vt:vector>
  </TitlesOfParts>
  <Company>Riksidrottsförbundet</Company>
  <LinksUpToDate>false</LinksUpToDate>
  <CharactersWithSpaces>2582</CharactersWithSpaces>
  <SharedDoc>false</SharedDoc>
  <HLinks>
    <vt:vector size="6" baseType="variant">
      <vt:variant>
        <vt:i4>7864367</vt:i4>
      </vt:variant>
      <vt:variant>
        <vt:i4>83</vt:i4>
      </vt:variant>
      <vt:variant>
        <vt:i4>0</vt:i4>
      </vt:variant>
      <vt:variant>
        <vt:i4>5</vt:i4>
      </vt:variant>
      <vt:variant>
        <vt:lpwstr>http://www.swingweb.se/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Tävlingsinbjudan</dc:title>
  <dc:subject>Mall</dc:subject>
  <dc:creator>Ema</dc:creator>
  <cp:lastModifiedBy>Microsoft Office-användare</cp:lastModifiedBy>
  <cp:revision>2</cp:revision>
  <dcterms:created xsi:type="dcterms:W3CDTF">2015-11-08T15:47:00Z</dcterms:created>
  <dcterms:modified xsi:type="dcterms:W3CDTF">2015-11-08T15:47:00Z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wner">
    <vt:lpwstr>Danssportförbundet</vt:lpwstr>
  </property>
  <property fmtid="{D5CDD505-2E9C-101B-9397-08002B2CF9AE}" pid="3" name="Document Number">
    <vt:i4>40</vt:i4>
  </property>
  <property fmtid="{D5CDD505-2E9C-101B-9397-08002B2CF9AE}" pid="4" name="Client">
    <vt:lpwstr>DSF</vt:lpwstr>
  </property>
</Properties>
</file>